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E27" w:rsidRPr="00C31CEE" w:rsidRDefault="00910E27" w:rsidP="00340766">
      <w:pPr>
        <w:ind w:left="4114"/>
        <w:jc w:val="right"/>
        <w:rPr>
          <w:sz w:val="24"/>
          <w:szCs w:val="24"/>
        </w:rPr>
      </w:pPr>
    </w:p>
    <w:tbl>
      <w:tblPr>
        <w:tblW w:w="11934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  <w:gridCol w:w="1938"/>
        <w:gridCol w:w="1938"/>
      </w:tblGrid>
      <w:tr w:rsidR="00CE1D1D" w:rsidRPr="00C31CEE" w:rsidTr="009C579A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D1D" w:rsidRPr="00C31CEE" w:rsidRDefault="000E36C4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СЕНТЯБРЬ</w:t>
            </w:r>
            <w:r w:rsidR="00D26C90">
              <w:rPr>
                <w:b/>
                <w:bCs/>
                <w:sz w:val="24"/>
                <w:szCs w:val="24"/>
              </w:rPr>
              <w:t xml:space="preserve"> 2023</w:t>
            </w:r>
            <w:r w:rsidR="00CE1D1D">
              <w:rPr>
                <w:b/>
                <w:bCs/>
                <w:sz w:val="24"/>
                <w:szCs w:val="24"/>
              </w:rPr>
              <w:t xml:space="preserve"> ГОДА</w:t>
            </w:r>
            <w:r w:rsidR="00CE1D1D" w:rsidRPr="00C31CE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CE1D1D" w:rsidRPr="00C31CEE" w:rsidTr="009C579A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1D1D" w:rsidRPr="00D13F82" w:rsidRDefault="00CE1D1D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Бардымского муниципального округа</w:t>
            </w:r>
          </w:p>
        </w:tc>
      </w:tr>
      <w:tr w:rsidR="00CE1D1D" w:rsidRPr="00C31CEE" w:rsidTr="009C579A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CE1D1D" w:rsidRPr="00C31CEE" w:rsidTr="009C579A">
        <w:trPr>
          <w:gridAfter w:val="2"/>
          <w:wAfter w:w="3876" w:type="dxa"/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CE1D1D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E1D1D" w:rsidRPr="00C31CEE" w:rsidTr="009C579A">
        <w:trPr>
          <w:gridAfter w:val="2"/>
          <w:wAfter w:w="3876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FA5AE1" w:rsidRDefault="00CE1D1D" w:rsidP="009C579A">
            <w:pPr>
              <w:rPr>
                <w:sz w:val="22"/>
                <w:szCs w:val="22"/>
              </w:rPr>
            </w:pPr>
            <w:r w:rsidRPr="00FA5AE1">
              <w:rPr>
                <w:sz w:val="22"/>
                <w:szCs w:val="22"/>
              </w:rPr>
              <w:t>Заседание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FA5AE1" w:rsidRDefault="00CE1D1D" w:rsidP="009C579A">
            <w:pPr>
              <w:rPr>
                <w:sz w:val="22"/>
                <w:szCs w:val="22"/>
              </w:rPr>
            </w:pPr>
            <w:r w:rsidRPr="00FA5AE1"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FA5AE1" w:rsidRDefault="00CE1D1D" w:rsidP="009C579A">
            <w:pPr>
              <w:jc w:val="center"/>
              <w:rPr>
                <w:sz w:val="22"/>
                <w:szCs w:val="22"/>
              </w:rPr>
            </w:pPr>
            <w:r w:rsidRPr="00FA5AE1">
              <w:rPr>
                <w:sz w:val="22"/>
                <w:szCs w:val="22"/>
              </w:rPr>
              <w:t>Мансуров Р.Ф.</w:t>
            </w:r>
          </w:p>
        </w:tc>
      </w:tr>
      <w:tr w:rsidR="00CE1D1D" w:rsidRPr="00C31CEE" w:rsidTr="009C579A">
        <w:trPr>
          <w:gridAfter w:val="2"/>
          <w:wAfter w:w="3876" w:type="dxa"/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E1D1D" w:rsidRPr="00C31CEE" w:rsidTr="009C579A">
        <w:trPr>
          <w:gridAfter w:val="2"/>
          <w:wAfter w:w="3876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E1D1D" w:rsidRPr="00C31CEE" w:rsidTr="009C579A">
        <w:trPr>
          <w:gridAfter w:val="2"/>
          <w:wAfter w:w="3876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Default="00CE1D1D" w:rsidP="009C57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на Совете глав ОМСУ Бардымского МР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Default="00CE1D1D" w:rsidP="009C5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Default="00CE1D1D" w:rsidP="009C5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Мансуров Р.Ф.</w:t>
            </w:r>
          </w:p>
        </w:tc>
      </w:tr>
      <w:tr w:rsidR="00CE1D1D" w:rsidRPr="00C31CEE" w:rsidTr="009C579A">
        <w:trPr>
          <w:gridAfter w:val="2"/>
          <w:wAfter w:w="3876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D1D" w:rsidRPr="00C31CEE" w:rsidRDefault="00CE1D1D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D1D" w:rsidRPr="00A2253B" w:rsidRDefault="00CE1D1D" w:rsidP="009C57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рабочих совещаниях</w:t>
            </w:r>
            <w:r w:rsidR="00A2253B">
              <w:rPr>
                <w:sz w:val="22"/>
                <w:szCs w:val="22"/>
              </w:rPr>
              <w:t xml:space="preserve"> при главе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D1D" w:rsidRDefault="00CE1D1D" w:rsidP="009C5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D1D" w:rsidRDefault="00CE1D1D" w:rsidP="009C5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Мансуров Р.Ф.</w:t>
            </w:r>
          </w:p>
        </w:tc>
      </w:tr>
      <w:tr w:rsidR="00CE1D1D" w:rsidRPr="00C31CEE" w:rsidTr="009C579A">
        <w:trPr>
          <w:gridAfter w:val="2"/>
          <w:wAfter w:w="3876" w:type="dxa"/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CE1D1D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D1D" w:rsidRPr="00C31CEE" w:rsidRDefault="00CE1D1D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55782" w:rsidRPr="00B55782" w:rsidTr="00B55782">
        <w:trPr>
          <w:gridAfter w:val="2"/>
          <w:wAfter w:w="3876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782" w:rsidRPr="00B55782" w:rsidRDefault="00B55782" w:rsidP="00B55782">
            <w:pPr>
              <w:jc w:val="center"/>
              <w:rPr>
                <w:sz w:val="22"/>
                <w:szCs w:val="22"/>
              </w:rPr>
            </w:pPr>
            <w:r w:rsidRPr="00B55782">
              <w:rPr>
                <w:sz w:val="22"/>
                <w:szCs w:val="22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782" w:rsidRPr="00B55782" w:rsidRDefault="00B55782" w:rsidP="00211B99">
            <w:pPr>
              <w:rPr>
                <w:sz w:val="22"/>
                <w:szCs w:val="22"/>
              </w:rPr>
            </w:pPr>
            <w:r w:rsidRPr="00B55782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5782" w:rsidRPr="00B55782" w:rsidRDefault="00B55782" w:rsidP="00B557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</w:t>
            </w:r>
            <w:r w:rsidRPr="00B55782">
              <w:rPr>
                <w:sz w:val="22"/>
                <w:szCs w:val="22"/>
              </w:rPr>
              <w:t xml:space="preserve">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5782" w:rsidRPr="00B55782" w:rsidRDefault="00B55782" w:rsidP="009C5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Назарова А.М.</w:t>
            </w:r>
          </w:p>
        </w:tc>
      </w:tr>
      <w:tr w:rsidR="007C010F" w:rsidRPr="00C31CEE" w:rsidTr="009C579A">
        <w:trPr>
          <w:gridAfter w:val="2"/>
          <w:wAfter w:w="3876" w:type="dxa"/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10F" w:rsidRPr="00C31CEE" w:rsidRDefault="007C010F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C010F" w:rsidRPr="00C31CEE" w:rsidTr="009C579A">
        <w:trPr>
          <w:gridAfter w:val="2"/>
          <w:wAfter w:w="3876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10F" w:rsidRPr="00C31CEE" w:rsidRDefault="007C010F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010F" w:rsidRPr="00C31CEE" w:rsidRDefault="007C010F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010F" w:rsidRPr="00C31CEE" w:rsidRDefault="007C010F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C010F" w:rsidRPr="00C31CEE" w:rsidRDefault="007C010F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C010F" w:rsidRPr="00D67B57" w:rsidTr="009C579A">
        <w:trPr>
          <w:gridAfter w:val="2"/>
          <w:wAfter w:w="3876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10F" w:rsidRPr="00480746" w:rsidRDefault="007C010F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10F" w:rsidRPr="00B55782" w:rsidRDefault="007C010F" w:rsidP="007C010F">
            <w:pPr>
              <w:jc w:val="both"/>
              <w:rPr>
                <w:color w:val="000000"/>
                <w:sz w:val="22"/>
                <w:szCs w:val="22"/>
              </w:rPr>
            </w:pPr>
            <w:r w:rsidRPr="00B55782">
              <w:rPr>
                <w:color w:val="000000"/>
                <w:sz w:val="22"/>
                <w:szCs w:val="22"/>
              </w:rPr>
              <w:t>Участие в дистанционном обучении организаторов выборов и иных участников избирательного процесса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4F5C" w:rsidRPr="00AF51B5" w:rsidRDefault="00114F5C" w:rsidP="00114F5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F51B5">
              <w:rPr>
                <w:sz w:val="24"/>
                <w:szCs w:val="24"/>
              </w:rPr>
              <w:t>Весь период</w:t>
            </w:r>
          </w:p>
          <w:p w:rsidR="007C010F" w:rsidRPr="00B55782" w:rsidRDefault="007C01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010F" w:rsidRPr="00B55782" w:rsidRDefault="007C010F">
            <w:pPr>
              <w:jc w:val="center"/>
              <w:rPr>
                <w:sz w:val="22"/>
                <w:szCs w:val="22"/>
              </w:rPr>
            </w:pPr>
            <w:r w:rsidRPr="00B55782">
              <w:rPr>
                <w:sz w:val="22"/>
                <w:szCs w:val="22"/>
              </w:rPr>
              <w:t>Председатель ТИК, председатели УИК</w:t>
            </w:r>
          </w:p>
        </w:tc>
      </w:tr>
      <w:tr w:rsidR="00114F5C" w:rsidRPr="00D67B57" w:rsidTr="001C3EA9">
        <w:trPr>
          <w:gridAfter w:val="2"/>
          <w:wAfter w:w="3876" w:type="dxa"/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F5C" w:rsidRDefault="00114F5C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4F5C" w:rsidRPr="00AF51B5" w:rsidRDefault="00114F5C" w:rsidP="009914DC">
            <w:pPr>
              <w:spacing w:line="240" w:lineRule="exact"/>
              <w:rPr>
                <w:sz w:val="24"/>
                <w:szCs w:val="24"/>
              </w:rPr>
            </w:pPr>
            <w:r w:rsidRPr="00AF51B5">
              <w:rPr>
                <w:sz w:val="24"/>
                <w:szCs w:val="24"/>
              </w:rPr>
              <w:t>Участие в мероприятиях, проводимых Избирательной комиссией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4F5C" w:rsidRPr="00AF51B5" w:rsidRDefault="00114F5C" w:rsidP="009914D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F51B5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4F5C" w:rsidRPr="00AF51B5" w:rsidRDefault="00114F5C" w:rsidP="009914D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930AF">
              <w:rPr>
                <w:sz w:val="24"/>
                <w:szCs w:val="24"/>
              </w:rPr>
              <w:t>Члены ТИК и УИК</w:t>
            </w:r>
          </w:p>
        </w:tc>
      </w:tr>
      <w:tr w:rsidR="00114F5C" w:rsidRPr="00C31CEE" w:rsidTr="009C579A">
        <w:trPr>
          <w:gridAfter w:val="2"/>
          <w:wAfter w:w="3876" w:type="dxa"/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E5F88" w:rsidRPr="00C31CEE" w:rsidTr="0086236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F88" w:rsidRPr="00C31CEE" w:rsidRDefault="000E5F88" w:rsidP="008623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5F88" w:rsidRPr="00C31CEE" w:rsidRDefault="000E5F88" w:rsidP="008623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5F88" w:rsidRDefault="000E5F88" w:rsidP="00862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5F88" w:rsidRDefault="000E5F88" w:rsidP="00862363">
            <w:pPr>
              <w:jc w:val="center"/>
              <w:rPr>
                <w:sz w:val="22"/>
                <w:szCs w:val="22"/>
              </w:rPr>
            </w:pPr>
            <w:r w:rsidRPr="00B55782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члены МИК</w:t>
            </w:r>
          </w:p>
        </w:tc>
        <w:tc>
          <w:tcPr>
            <w:tcW w:w="1938" w:type="dxa"/>
          </w:tcPr>
          <w:p w:rsidR="000E5F88" w:rsidRPr="00C31CEE" w:rsidRDefault="000E5F88" w:rsidP="008623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</w:tcPr>
          <w:p w:rsidR="000E5F88" w:rsidRPr="00C31CEE" w:rsidRDefault="000E5F88" w:rsidP="00862363">
            <w:pPr>
              <w:jc w:val="center"/>
              <w:rPr>
                <w:sz w:val="24"/>
                <w:szCs w:val="24"/>
              </w:rPr>
            </w:pPr>
          </w:p>
        </w:tc>
      </w:tr>
      <w:tr w:rsidR="00114F5C" w:rsidRPr="00C31CEE" w:rsidTr="009C579A">
        <w:trPr>
          <w:gridAfter w:val="2"/>
          <w:wAfter w:w="3876" w:type="dxa"/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14F5C" w:rsidRPr="00C31CEE" w:rsidTr="009C579A">
        <w:trPr>
          <w:gridAfter w:val="2"/>
          <w:wAfter w:w="3876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9C579A">
        <w:trPr>
          <w:gridAfter w:val="2"/>
          <w:wAfter w:w="3876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480746" w:rsidRDefault="00114F5C" w:rsidP="009C579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D67B57" w:rsidRDefault="00114F5C" w:rsidP="009C57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</w:p>
        </w:tc>
      </w:tr>
      <w:tr w:rsidR="00114F5C" w:rsidRPr="00C31CEE" w:rsidTr="009C579A">
        <w:trPr>
          <w:gridAfter w:val="2"/>
          <w:wAfter w:w="3876" w:type="dxa"/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16496A">
        <w:trPr>
          <w:gridAfter w:val="2"/>
          <w:wAfter w:w="3876" w:type="dxa"/>
          <w:trHeight w:val="22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rPr>
                <w:rFonts w:ascii="Arial Cyr" w:hAnsi="Arial Cyr" w:cs="Arial Cy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D67B57" w:rsidRDefault="00114F5C" w:rsidP="009C57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</w:p>
        </w:tc>
      </w:tr>
      <w:tr w:rsidR="00114F5C" w:rsidRPr="00C31CEE" w:rsidTr="009C579A">
        <w:trPr>
          <w:gridAfter w:val="2"/>
          <w:wAfter w:w="3876" w:type="dxa"/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14F5C" w:rsidRPr="00C31CEE" w:rsidTr="009C579A">
        <w:trPr>
          <w:gridAfter w:val="2"/>
          <w:wAfter w:w="3876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8A75DE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F5C" w:rsidRPr="008A75DE" w:rsidRDefault="00114F5C" w:rsidP="008A75DE">
            <w:pPr>
              <w:jc w:val="center"/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4F5C" w:rsidRPr="008A75DE" w:rsidRDefault="00114F5C" w:rsidP="00C04CA8">
            <w:pPr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8A75DE" w:rsidRDefault="00114F5C" w:rsidP="008A75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</w:t>
            </w:r>
            <w:r w:rsidRPr="008A75DE">
              <w:rPr>
                <w:sz w:val="22"/>
                <w:szCs w:val="22"/>
              </w:rPr>
              <w:t xml:space="preserve">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Default="00114F5C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Мансуров Р.Ф.</w:t>
            </w:r>
          </w:p>
        </w:tc>
      </w:tr>
      <w:tr w:rsidR="00114F5C" w:rsidRPr="00C31CEE" w:rsidTr="00D74C4D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Default="00114F5C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Default="00114F5C" w:rsidP="009C579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Default="00114F5C" w:rsidP="009C579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Мансуров Р.Ф.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6C1C67" w:rsidRDefault="00114F5C" w:rsidP="009C579A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Default="00114F5C" w:rsidP="009C579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4F5C" w:rsidRDefault="00114F5C" w:rsidP="009C579A">
            <w:pPr>
              <w:rPr>
                <w:sz w:val="24"/>
                <w:szCs w:val="24"/>
              </w:rPr>
            </w:pPr>
          </w:p>
          <w:p w:rsidR="00114F5C" w:rsidRPr="00C31CEE" w:rsidRDefault="00114F5C" w:rsidP="009C579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4F5C" w:rsidRPr="00C31CEE" w:rsidRDefault="00114F5C" w:rsidP="009C579A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4F5C" w:rsidRPr="00C31CEE" w:rsidRDefault="00114F5C" w:rsidP="009C579A">
            <w:pPr>
              <w:rPr>
                <w:sz w:val="24"/>
                <w:szCs w:val="24"/>
              </w:rPr>
            </w:pP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4F5C" w:rsidRPr="00C31CEE" w:rsidTr="009C579A">
        <w:trPr>
          <w:gridAfter w:val="2"/>
          <w:wAfter w:w="3876" w:type="dxa"/>
          <w:trHeight w:val="452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Default="00114F5C" w:rsidP="009C579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Сдача финансовой отчетности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Мансуров Р.Ф.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8A75DE" w:rsidRDefault="00114F5C" w:rsidP="009C579A">
            <w:pPr>
              <w:jc w:val="center"/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8A75DE" w:rsidRDefault="00114F5C">
            <w:pPr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Работа по формированию и оформлению дел и составление описей дел для передачи в архив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8A75DE" w:rsidRDefault="00114F5C">
            <w:pPr>
              <w:jc w:val="center"/>
              <w:rPr>
                <w:sz w:val="22"/>
                <w:szCs w:val="22"/>
              </w:rPr>
            </w:pPr>
            <w:r w:rsidRPr="008A75D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Default="00114F5C" w:rsidP="009C5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Мансуров Р.Ф.</w:t>
            </w:r>
          </w:p>
        </w:tc>
      </w:tr>
      <w:tr w:rsidR="00114F5C" w:rsidRPr="00C31CEE" w:rsidTr="009C579A">
        <w:trPr>
          <w:gridAfter w:val="2"/>
          <w:wAfter w:w="3876" w:type="dxa"/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Default="00114F5C" w:rsidP="009C579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Предоставление иной  запрашиваемой информации в ИК ПК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4F5C" w:rsidRPr="00C31CEE" w:rsidRDefault="00114F5C" w:rsidP="009C57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Мансуров Р.Ф.</w:t>
            </w:r>
          </w:p>
        </w:tc>
      </w:tr>
    </w:tbl>
    <w:p w:rsidR="00B07D82" w:rsidRPr="00C31CEE" w:rsidRDefault="00B07D82" w:rsidP="00B07D82">
      <w:pPr>
        <w:rPr>
          <w:sz w:val="24"/>
          <w:szCs w:val="24"/>
        </w:rPr>
      </w:pPr>
    </w:p>
    <w:tbl>
      <w:tblPr>
        <w:tblW w:w="8097" w:type="dxa"/>
        <w:tblInd w:w="91" w:type="dxa"/>
        <w:tblLook w:val="04A0" w:firstRow="1" w:lastRow="0" w:firstColumn="1" w:lastColumn="0" w:noHBand="0" w:noVBand="1"/>
      </w:tblPr>
      <w:tblGrid>
        <w:gridCol w:w="3754"/>
        <w:gridCol w:w="276"/>
        <w:gridCol w:w="4067"/>
      </w:tblGrid>
      <w:tr w:rsidR="00900669" w:rsidRPr="00C31CEE" w:rsidTr="00D67B57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900669" w:rsidRPr="00C31CEE" w:rsidRDefault="00900669" w:rsidP="00900669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76" w:type="dxa"/>
            <w:shd w:val="clear" w:color="auto" w:fill="auto"/>
            <w:noWrap/>
            <w:vAlign w:val="bottom"/>
            <w:hideMark/>
          </w:tcPr>
          <w:p w:rsidR="00900669" w:rsidRPr="00C31CEE" w:rsidRDefault="00900669" w:rsidP="00900669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4067" w:type="dxa"/>
            <w:shd w:val="clear" w:color="000000" w:fill="FFFFFF"/>
            <w:hideMark/>
          </w:tcPr>
          <w:p w:rsidR="00900669" w:rsidRPr="00C31CEE" w:rsidRDefault="00D67B57" w:rsidP="00D67B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Мансуров Радиф Фидиятович</w:t>
            </w:r>
          </w:p>
        </w:tc>
      </w:tr>
    </w:tbl>
    <w:p w:rsidR="005F2882" w:rsidRPr="00C31CEE" w:rsidRDefault="005F2882" w:rsidP="00B07D82"/>
    <w:sectPr w:rsidR="005F2882" w:rsidRPr="00C31CEE" w:rsidSect="00D67B57">
      <w:pgSz w:w="11906" w:h="16838" w:code="9"/>
      <w:pgMar w:top="567" w:right="873" w:bottom="1134" w:left="1418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310" w:rsidRDefault="00060310">
      <w:r>
        <w:separator/>
      </w:r>
    </w:p>
  </w:endnote>
  <w:endnote w:type="continuationSeparator" w:id="0">
    <w:p w:rsidR="00060310" w:rsidRDefault="00060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310" w:rsidRDefault="00060310">
      <w:r>
        <w:separator/>
      </w:r>
    </w:p>
  </w:footnote>
  <w:footnote w:type="continuationSeparator" w:id="0">
    <w:p w:rsidR="00060310" w:rsidRDefault="000603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0EF"/>
    <w:rsid w:val="00002EB8"/>
    <w:rsid w:val="000050D7"/>
    <w:rsid w:val="00015459"/>
    <w:rsid w:val="00025A70"/>
    <w:rsid w:val="00027355"/>
    <w:rsid w:val="000307DC"/>
    <w:rsid w:val="00030F7B"/>
    <w:rsid w:val="00050BE7"/>
    <w:rsid w:val="00052361"/>
    <w:rsid w:val="00060310"/>
    <w:rsid w:val="00075AB5"/>
    <w:rsid w:val="00077679"/>
    <w:rsid w:val="000914B2"/>
    <w:rsid w:val="000A3738"/>
    <w:rsid w:val="000B2D7E"/>
    <w:rsid w:val="000D181A"/>
    <w:rsid w:val="000D6BF6"/>
    <w:rsid w:val="000E36C4"/>
    <w:rsid w:val="000E5F88"/>
    <w:rsid w:val="000F0CFA"/>
    <w:rsid w:val="000F1366"/>
    <w:rsid w:val="001071D7"/>
    <w:rsid w:val="00111B14"/>
    <w:rsid w:val="001135F4"/>
    <w:rsid w:val="00114F5C"/>
    <w:rsid w:val="00120D9D"/>
    <w:rsid w:val="00141D87"/>
    <w:rsid w:val="00146538"/>
    <w:rsid w:val="00151D67"/>
    <w:rsid w:val="0016496A"/>
    <w:rsid w:val="00164CA3"/>
    <w:rsid w:val="00176F0E"/>
    <w:rsid w:val="001806D9"/>
    <w:rsid w:val="0019579B"/>
    <w:rsid w:val="001A0370"/>
    <w:rsid w:val="001B33F3"/>
    <w:rsid w:val="001C1FE9"/>
    <w:rsid w:val="001D0C16"/>
    <w:rsid w:val="001E6764"/>
    <w:rsid w:val="001E70B2"/>
    <w:rsid w:val="001E7474"/>
    <w:rsid w:val="001F7AED"/>
    <w:rsid w:val="002019DF"/>
    <w:rsid w:val="002116E3"/>
    <w:rsid w:val="00212D90"/>
    <w:rsid w:val="00214212"/>
    <w:rsid w:val="00216B1E"/>
    <w:rsid w:val="00223A5D"/>
    <w:rsid w:val="00230638"/>
    <w:rsid w:val="0023450B"/>
    <w:rsid w:val="0023553E"/>
    <w:rsid w:val="00257073"/>
    <w:rsid w:val="00260921"/>
    <w:rsid w:val="00264295"/>
    <w:rsid w:val="00267ECC"/>
    <w:rsid w:val="00271C85"/>
    <w:rsid w:val="00272122"/>
    <w:rsid w:val="00272CDB"/>
    <w:rsid w:val="002737E9"/>
    <w:rsid w:val="0027666F"/>
    <w:rsid w:val="00283514"/>
    <w:rsid w:val="002C4D90"/>
    <w:rsid w:val="002D0A14"/>
    <w:rsid w:val="002D576B"/>
    <w:rsid w:val="002E00EF"/>
    <w:rsid w:val="002F0A65"/>
    <w:rsid w:val="002F3473"/>
    <w:rsid w:val="002F3BAA"/>
    <w:rsid w:val="002F5E3D"/>
    <w:rsid w:val="00307BDC"/>
    <w:rsid w:val="003109A3"/>
    <w:rsid w:val="00310C56"/>
    <w:rsid w:val="003166E5"/>
    <w:rsid w:val="0033517F"/>
    <w:rsid w:val="0033537F"/>
    <w:rsid w:val="00340766"/>
    <w:rsid w:val="00345598"/>
    <w:rsid w:val="0034785A"/>
    <w:rsid w:val="003534E5"/>
    <w:rsid w:val="0036433B"/>
    <w:rsid w:val="003832C7"/>
    <w:rsid w:val="003952F0"/>
    <w:rsid w:val="00395750"/>
    <w:rsid w:val="003A2B85"/>
    <w:rsid w:val="003A5AC1"/>
    <w:rsid w:val="003A65E5"/>
    <w:rsid w:val="003B2695"/>
    <w:rsid w:val="003B76AC"/>
    <w:rsid w:val="003C0370"/>
    <w:rsid w:val="003C0372"/>
    <w:rsid w:val="003C13D6"/>
    <w:rsid w:val="003C3164"/>
    <w:rsid w:val="003F39B4"/>
    <w:rsid w:val="003F43BA"/>
    <w:rsid w:val="003F63C7"/>
    <w:rsid w:val="00401885"/>
    <w:rsid w:val="00415943"/>
    <w:rsid w:val="00420183"/>
    <w:rsid w:val="00421D02"/>
    <w:rsid w:val="0042381E"/>
    <w:rsid w:val="004271F7"/>
    <w:rsid w:val="00440AD3"/>
    <w:rsid w:val="00442687"/>
    <w:rsid w:val="00450896"/>
    <w:rsid w:val="00455E60"/>
    <w:rsid w:val="00480805"/>
    <w:rsid w:val="00484E4A"/>
    <w:rsid w:val="00491C89"/>
    <w:rsid w:val="00497492"/>
    <w:rsid w:val="004A430D"/>
    <w:rsid w:val="004A4FCD"/>
    <w:rsid w:val="004A779E"/>
    <w:rsid w:val="004C7DF9"/>
    <w:rsid w:val="004E6D58"/>
    <w:rsid w:val="004F2BBD"/>
    <w:rsid w:val="00506812"/>
    <w:rsid w:val="00507483"/>
    <w:rsid w:val="00521B0B"/>
    <w:rsid w:val="00523D08"/>
    <w:rsid w:val="00530224"/>
    <w:rsid w:val="005337D7"/>
    <w:rsid w:val="00536BCC"/>
    <w:rsid w:val="005508B6"/>
    <w:rsid w:val="00550C93"/>
    <w:rsid w:val="00560D9D"/>
    <w:rsid w:val="005623CF"/>
    <w:rsid w:val="00562404"/>
    <w:rsid w:val="005860BF"/>
    <w:rsid w:val="00590145"/>
    <w:rsid w:val="00593CEE"/>
    <w:rsid w:val="00597C8A"/>
    <w:rsid w:val="005A1D65"/>
    <w:rsid w:val="005A3B58"/>
    <w:rsid w:val="005A48F1"/>
    <w:rsid w:val="005A527B"/>
    <w:rsid w:val="005A7398"/>
    <w:rsid w:val="005B2F3D"/>
    <w:rsid w:val="005B37AE"/>
    <w:rsid w:val="005B4E7A"/>
    <w:rsid w:val="005C458E"/>
    <w:rsid w:val="005C6B3D"/>
    <w:rsid w:val="005D0A79"/>
    <w:rsid w:val="005D0EA4"/>
    <w:rsid w:val="005D4282"/>
    <w:rsid w:val="005D6C93"/>
    <w:rsid w:val="005F2827"/>
    <w:rsid w:val="005F2882"/>
    <w:rsid w:val="00606515"/>
    <w:rsid w:val="00613CAD"/>
    <w:rsid w:val="0061668F"/>
    <w:rsid w:val="00633C85"/>
    <w:rsid w:val="006365F8"/>
    <w:rsid w:val="00646A67"/>
    <w:rsid w:val="00651D8A"/>
    <w:rsid w:val="00651E21"/>
    <w:rsid w:val="00652A18"/>
    <w:rsid w:val="00653DC1"/>
    <w:rsid w:val="00654CA6"/>
    <w:rsid w:val="00671D0B"/>
    <w:rsid w:val="006877F2"/>
    <w:rsid w:val="0068795D"/>
    <w:rsid w:val="00690F41"/>
    <w:rsid w:val="006A154D"/>
    <w:rsid w:val="006A1AE1"/>
    <w:rsid w:val="006B5BE6"/>
    <w:rsid w:val="006B5F07"/>
    <w:rsid w:val="006B7286"/>
    <w:rsid w:val="006C1C67"/>
    <w:rsid w:val="006C32E1"/>
    <w:rsid w:val="006C3F39"/>
    <w:rsid w:val="006C536A"/>
    <w:rsid w:val="006E16EA"/>
    <w:rsid w:val="006E2472"/>
    <w:rsid w:val="007176F8"/>
    <w:rsid w:val="007272E6"/>
    <w:rsid w:val="00736331"/>
    <w:rsid w:val="007400F7"/>
    <w:rsid w:val="0075432A"/>
    <w:rsid w:val="00754331"/>
    <w:rsid w:val="00755FBA"/>
    <w:rsid w:val="007706BA"/>
    <w:rsid w:val="00780232"/>
    <w:rsid w:val="00780F94"/>
    <w:rsid w:val="00783354"/>
    <w:rsid w:val="00791606"/>
    <w:rsid w:val="00792ECE"/>
    <w:rsid w:val="0079650B"/>
    <w:rsid w:val="007A46E5"/>
    <w:rsid w:val="007A5290"/>
    <w:rsid w:val="007C010F"/>
    <w:rsid w:val="007D49E4"/>
    <w:rsid w:val="007E4F7C"/>
    <w:rsid w:val="007E538F"/>
    <w:rsid w:val="007F3CD8"/>
    <w:rsid w:val="007F3FB7"/>
    <w:rsid w:val="007F48D5"/>
    <w:rsid w:val="007F6039"/>
    <w:rsid w:val="00830A02"/>
    <w:rsid w:val="00833614"/>
    <w:rsid w:val="00834AF0"/>
    <w:rsid w:val="008405C3"/>
    <w:rsid w:val="0084647B"/>
    <w:rsid w:val="00856D69"/>
    <w:rsid w:val="00860A46"/>
    <w:rsid w:val="00862616"/>
    <w:rsid w:val="008630F1"/>
    <w:rsid w:val="0087239A"/>
    <w:rsid w:val="00877E62"/>
    <w:rsid w:val="008911EC"/>
    <w:rsid w:val="00891CFC"/>
    <w:rsid w:val="00892660"/>
    <w:rsid w:val="008965B0"/>
    <w:rsid w:val="00897B0C"/>
    <w:rsid w:val="008A757C"/>
    <w:rsid w:val="008A75DE"/>
    <w:rsid w:val="008B177E"/>
    <w:rsid w:val="008B4233"/>
    <w:rsid w:val="008B53C3"/>
    <w:rsid w:val="008D441C"/>
    <w:rsid w:val="008E5883"/>
    <w:rsid w:val="008E6DD7"/>
    <w:rsid w:val="008F1B2F"/>
    <w:rsid w:val="008F28DC"/>
    <w:rsid w:val="008F3589"/>
    <w:rsid w:val="008F7949"/>
    <w:rsid w:val="00900669"/>
    <w:rsid w:val="00901EA8"/>
    <w:rsid w:val="009025FA"/>
    <w:rsid w:val="00910256"/>
    <w:rsid w:val="00910E27"/>
    <w:rsid w:val="00913358"/>
    <w:rsid w:val="009138B4"/>
    <w:rsid w:val="009250DF"/>
    <w:rsid w:val="009306F1"/>
    <w:rsid w:val="00932A47"/>
    <w:rsid w:val="00933CE4"/>
    <w:rsid w:val="00934004"/>
    <w:rsid w:val="009432DE"/>
    <w:rsid w:val="00966539"/>
    <w:rsid w:val="00973CCF"/>
    <w:rsid w:val="00981E90"/>
    <w:rsid w:val="00991D0B"/>
    <w:rsid w:val="009A3D0E"/>
    <w:rsid w:val="009A415A"/>
    <w:rsid w:val="009C223C"/>
    <w:rsid w:val="009C2C92"/>
    <w:rsid w:val="009C5373"/>
    <w:rsid w:val="009C5454"/>
    <w:rsid w:val="009C719A"/>
    <w:rsid w:val="009D08E1"/>
    <w:rsid w:val="009D56BD"/>
    <w:rsid w:val="009E228A"/>
    <w:rsid w:val="009E24B6"/>
    <w:rsid w:val="009E7CB4"/>
    <w:rsid w:val="00A02054"/>
    <w:rsid w:val="00A023AE"/>
    <w:rsid w:val="00A04D81"/>
    <w:rsid w:val="00A17D76"/>
    <w:rsid w:val="00A214D1"/>
    <w:rsid w:val="00A2253B"/>
    <w:rsid w:val="00A24D4C"/>
    <w:rsid w:val="00A37600"/>
    <w:rsid w:val="00A445E6"/>
    <w:rsid w:val="00A54D58"/>
    <w:rsid w:val="00A65673"/>
    <w:rsid w:val="00A700B8"/>
    <w:rsid w:val="00A707D2"/>
    <w:rsid w:val="00A7482C"/>
    <w:rsid w:val="00A9071D"/>
    <w:rsid w:val="00A93B31"/>
    <w:rsid w:val="00A95BFF"/>
    <w:rsid w:val="00A964B4"/>
    <w:rsid w:val="00A97778"/>
    <w:rsid w:val="00AA5766"/>
    <w:rsid w:val="00AB58C0"/>
    <w:rsid w:val="00AB6674"/>
    <w:rsid w:val="00AD1181"/>
    <w:rsid w:val="00AF0C59"/>
    <w:rsid w:val="00AF19F4"/>
    <w:rsid w:val="00AF26DE"/>
    <w:rsid w:val="00AF34C3"/>
    <w:rsid w:val="00B01AD3"/>
    <w:rsid w:val="00B0631F"/>
    <w:rsid w:val="00B078F8"/>
    <w:rsid w:val="00B07D82"/>
    <w:rsid w:val="00B1242B"/>
    <w:rsid w:val="00B2099E"/>
    <w:rsid w:val="00B32F9E"/>
    <w:rsid w:val="00B36CB9"/>
    <w:rsid w:val="00B46728"/>
    <w:rsid w:val="00B47B30"/>
    <w:rsid w:val="00B55782"/>
    <w:rsid w:val="00B622C8"/>
    <w:rsid w:val="00B659F8"/>
    <w:rsid w:val="00B735DF"/>
    <w:rsid w:val="00B73F14"/>
    <w:rsid w:val="00B750B9"/>
    <w:rsid w:val="00B80DBD"/>
    <w:rsid w:val="00B80F80"/>
    <w:rsid w:val="00B8146E"/>
    <w:rsid w:val="00B832C2"/>
    <w:rsid w:val="00B91086"/>
    <w:rsid w:val="00B9134C"/>
    <w:rsid w:val="00B95552"/>
    <w:rsid w:val="00BA659D"/>
    <w:rsid w:val="00BB20F5"/>
    <w:rsid w:val="00BC477F"/>
    <w:rsid w:val="00BC4996"/>
    <w:rsid w:val="00BC4D9D"/>
    <w:rsid w:val="00BC70A3"/>
    <w:rsid w:val="00BD28AF"/>
    <w:rsid w:val="00BF581B"/>
    <w:rsid w:val="00C17AE9"/>
    <w:rsid w:val="00C31CEE"/>
    <w:rsid w:val="00C34B39"/>
    <w:rsid w:val="00C40E33"/>
    <w:rsid w:val="00C4228C"/>
    <w:rsid w:val="00C42ADD"/>
    <w:rsid w:val="00C50B29"/>
    <w:rsid w:val="00C537DE"/>
    <w:rsid w:val="00C559CE"/>
    <w:rsid w:val="00C56E22"/>
    <w:rsid w:val="00C72283"/>
    <w:rsid w:val="00C743D5"/>
    <w:rsid w:val="00C83DA7"/>
    <w:rsid w:val="00C950CE"/>
    <w:rsid w:val="00C959B6"/>
    <w:rsid w:val="00C978C0"/>
    <w:rsid w:val="00CA787B"/>
    <w:rsid w:val="00CB1E16"/>
    <w:rsid w:val="00CB7472"/>
    <w:rsid w:val="00CB7A7B"/>
    <w:rsid w:val="00CD4F4E"/>
    <w:rsid w:val="00CD6B7F"/>
    <w:rsid w:val="00CE028A"/>
    <w:rsid w:val="00CE1D1D"/>
    <w:rsid w:val="00CE4964"/>
    <w:rsid w:val="00CF65E8"/>
    <w:rsid w:val="00D13F82"/>
    <w:rsid w:val="00D16554"/>
    <w:rsid w:val="00D1708B"/>
    <w:rsid w:val="00D239D8"/>
    <w:rsid w:val="00D24514"/>
    <w:rsid w:val="00D26C90"/>
    <w:rsid w:val="00D26E52"/>
    <w:rsid w:val="00D305C3"/>
    <w:rsid w:val="00D351C1"/>
    <w:rsid w:val="00D4670F"/>
    <w:rsid w:val="00D6796D"/>
    <w:rsid w:val="00D67B57"/>
    <w:rsid w:val="00D74352"/>
    <w:rsid w:val="00D77728"/>
    <w:rsid w:val="00D77E7C"/>
    <w:rsid w:val="00D83039"/>
    <w:rsid w:val="00D92A72"/>
    <w:rsid w:val="00D97F8D"/>
    <w:rsid w:val="00DA74CE"/>
    <w:rsid w:val="00DB542C"/>
    <w:rsid w:val="00DC0D5C"/>
    <w:rsid w:val="00DC4D8B"/>
    <w:rsid w:val="00DC521D"/>
    <w:rsid w:val="00DD054A"/>
    <w:rsid w:val="00DD6FAD"/>
    <w:rsid w:val="00DD7B28"/>
    <w:rsid w:val="00DE351F"/>
    <w:rsid w:val="00DF43A3"/>
    <w:rsid w:val="00DF4FAE"/>
    <w:rsid w:val="00E0148B"/>
    <w:rsid w:val="00E01E0A"/>
    <w:rsid w:val="00E1203A"/>
    <w:rsid w:val="00E26014"/>
    <w:rsid w:val="00E346FE"/>
    <w:rsid w:val="00E35285"/>
    <w:rsid w:val="00E441ED"/>
    <w:rsid w:val="00E53D41"/>
    <w:rsid w:val="00E6447A"/>
    <w:rsid w:val="00E674D5"/>
    <w:rsid w:val="00E70238"/>
    <w:rsid w:val="00E71958"/>
    <w:rsid w:val="00E755F6"/>
    <w:rsid w:val="00E76D21"/>
    <w:rsid w:val="00E91CC9"/>
    <w:rsid w:val="00EB0590"/>
    <w:rsid w:val="00EB3590"/>
    <w:rsid w:val="00EB7AD8"/>
    <w:rsid w:val="00EC00DA"/>
    <w:rsid w:val="00EE595C"/>
    <w:rsid w:val="00EE5FAE"/>
    <w:rsid w:val="00EE62AA"/>
    <w:rsid w:val="00EE6507"/>
    <w:rsid w:val="00EF3FCC"/>
    <w:rsid w:val="00EF44AD"/>
    <w:rsid w:val="00F005B3"/>
    <w:rsid w:val="00F05990"/>
    <w:rsid w:val="00F27224"/>
    <w:rsid w:val="00F2792E"/>
    <w:rsid w:val="00F31A6C"/>
    <w:rsid w:val="00F31D70"/>
    <w:rsid w:val="00F3229E"/>
    <w:rsid w:val="00F37D25"/>
    <w:rsid w:val="00F40A9C"/>
    <w:rsid w:val="00F414A5"/>
    <w:rsid w:val="00F460CD"/>
    <w:rsid w:val="00F53F55"/>
    <w:rsid w:val="00F6749F"/>
    <w:rsid w:val="00F735A1"/>
    <w:rsid w:val="00F76446"/>
    <w:rsid w:val="00F90C20"/>
    <w:rsid w:val="00F943BB"/>
    <w:rsid w:val="00FA3AE8"/>
    <w:rsid w:val="00FA5AE1"/>
    <w:rsid w:val="00FB7B93"/>
    <w:rsid w:val="00FC4872"/>
    <w:rsid w:val="00FD63A0"/>
    <w:rsid w:val="00FD6ED8"/>
    <w:rsid w:val="00FE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qFormat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semiHidden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9">
    <w:name w:val="Исполнитель"/>
    <w:basedOn w:val="a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ody Text Indent"/>
    <w:basedOn w:val="a"/>
    <w:semiHidden/>
    <w:pPr>
      <w:ind w:firstLine="709"/>
      <w:jc w:val="both"/>
    </w:pPr>
  </w:style>
  <w:style w:type="character" w:styleId="ab">
    <w:name w:val="Hyperlink"/>
    <w:semiHidden/>
    <w:rPr>
      <w:color w:val="0000FF"/>
      <w:u w:val="single"/>
    </w:rPr>
  </w:style>
  <w:style w:type="character" w:styleId="ac">
    <w:name w:val="page number"/>
    <w:basedOn w:val="a0"/>
    <w:semiHidden/>
  </w:style>
  <w:style w:type="paragraph" w:customStyle="1" w:styleId="caaieiaie1">
    <w:name w:val="caaieiaie 1"/>
    <w:basedOn w:val="a"/>
    <w:next w:val="a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d">
    <w:name w:val="FollowedHyperlink"/>
    <w:semiHidden/>
    <w:rPr>
      <w:color w:val="800080"/>
      <w:u w:val="single"/>
    </w:rPr>
  </w:style>
  <w:style w:type="paragraph" w:styleId="20">
    <w:name w:val="Body Text Indent 2"/>
    <w:basedOn w:val="a"/>
    <w:semiHidden/>
    <w:pPr>
      <w:framePr w:wrap="auto" w:hAnchor="text" w:x="1991"/>
      <w:ind w:left="9537"/>
      <w:jc w:val="right"/>
    </w:pPr>
  </w:style>
  <w:style w:type="paragraph" w:styleId="30">
    <w:name w:val="Body Text Indent 3"/>
    <w:basedOn w:val="a"/>
    <w:semiHidden/>
    <w:pPr>
      <w:framePr w:hSpace="180" w:wrap="around" w:vAnchor="page" w:hAnchor="margin" w:xAlign="right" w:y="415"/>
      <w:ind w:left="5423"/>
      <w:jc w:val="right"/>
    </w:pPr>
  </w:style>
  <w:style w:type="character" w:styleId="ae">
    <w:name w:val="Strong"/>
    <w:qFormat/>
    <w:rPr>
      <w:b/>
      <w:bCs/>
    </w:rPr>
  </w:style>
  <w:style w:type="paragraph" w:styleId="af">
    <w:name w:val="Normal (Web)"/>
    <w:basedOn w:val="a"/>
    <w:semiHidden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Calibri" w:hAnsi="Calibri"/>
      <w:b/>
      <w:bCs/>
      <w:sz w:val="22"/>
      <w:szCs w:val="22"/>
    </w:rPr>
  </w:style>
  <w:style w:type="paragraph" w:styleId="21">
    <w:name w:val="Body Text 2"/>
    <w:basedOn w:val="a"/>
    <w:semiHidden/>
    <w:pPr>
      <w:jc w:val="center"/>
    </w:pPr>
    <w:rPr>
      <w:color w:val="FF0000"/>
      <w:sz w:val="20"/>
    </w:rPr>
  </w:style>
  <w:style w:type="paragraph" w:styleId="31">
    <w:name w:val="Body Text 3"/>
    <w:basedOn w:val="a"/>
    <w:semiHidden/>
    <w:rPr>
      <w:color w:val="FF0000"/>
      <w:sz w:val="20"/>
    </w:rPr>
  </w:style>
  <w:style w:type="character" w:styleId="af0">
    <w:name w:val="annotation reference"/>
    <w:uiPriority w:val="99"/>
    <w:semiHidden/>
    <w:unhideWhenUsed/>
    <w:rsid w:val="00BC70A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C70A3"/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C70A3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C70A3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uiPriority w:val="99"/>
    <w:semiHidden/>
    <w:rsid w:val="00BC70A3"/>
    <w:rPr>
      <w:b/>
      <w:bCs/>
    </w:rPr>
  </w:style>
  <w:style w:type="paragraph" w:styleId="af5">
    <w:name w:val="Revision"/>
    <w:hidden/>
    <w:uiPriority w:val="99"/>
    <w:semiHidden/>
    <w:rsid w:val="00BC70A3"/>
    <w:rPr>
      <w:sz w:val="28"/>
    </w:rPr>
  </w:style>
  <w:style w:type="paragraph" w:styleId="af6">
    <w:name w:val="Balloon Text"/>
    <w:basedOn w:val="a"/>
    <w:link w:val="af7"/>
    <w:uiPriority w:val="99"/>
    <w:semiHidden/>
    <w:unhideWhenUsed/>
    <w:rsid w:val="00BC70A3"/>
    <w:rPr>
      <w:rFonts w:ascii="Tahoma" w:hAnsi="Tahoma"/>
      <w:sz w:val="16"/>
      <w:szCs w:val="16"/>
      <w:lang w:val="x-none" w:eastAsia="x-none"/>
    </w:rPr>
  </w:style>
  <w:style w:type="character" w:customStyle="1" w:styleId="af7">
    <w:name w:val="Текст выноски Знак"/>
    <w:link w:val="af6"/>
    <w:uiPriority w:val="99"/>
    <w:semiHidden/>
    <w:rsid w:val="00BC70A3"/>
    <w:rPr>
      <w:rFonts w:ascii="Tahoma" w:hAnsi="Tahoma" w:cs="Tahoma"/>
      <w:sz w:val="16"/>
      <w:szCs w:val="16"/>
    </w:rPr>
  </w:style>
  <w:style w:type="table" w:styleId="af8">
    <w:name w:val="Table Grid"/>
    <w:basedOn w:val="a1"/>
    <w:uiPriority w:val="59"/>
    <w:rsid w:val="003407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List Paragraph"/>
    <w:basedOn w:val="a"/>
    <w:uiPriority w:val="34"/>
    <w:qFormat/>
    <w:rsid w:val="003407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34076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qFormat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semiHidden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styleId="a7">
    <w:name w:val="header"/>
    <w:basedOn w:val="a"/>
    <w:semiHidden/>
    <w:pPr>
      <w:tabs>
        <w:tab w:val="center" w:pos="4677"/>
        <w:tab w:val="right" w:pos="9355"/>
      </w:tabs>
    </w:p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9">
    <w:name w:val="Исполнитель"/>
    <w:basedOn w:val="a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ody Text Indent"/>
    <w:basedOn w:val="a"/>
    <w:semiHidden/>
    <w:pPr>
      <w:ind w:firstLine="709"/>
      <w:jc w:val="both"/>
    </w:pPr>
  </w:style>
  <w:style w:type="character" w:styleId="ab">
    <w:name w:val="Hyperlink"/>
    <w:semiHidden/>
    <w:rPr>
      <w:color w:val="0000FF"/>
      <w:u w:val="single"/>
    </w:rPr>
  </w:style>
  <w:style w:type="character" w:styleId="ac">
    <w:name w:val="page number"/>
    <w:basedOn w:val="a0"/>
    <w:semiHidden/>
  </w:style>
  <w:style w:type="paragraph" w:customStyle="1" w:styleId="caaieiaie1">
    <w:name w:val="caaieiaie 1"/>
    <w:basedOn w:val="a"/>
    <w:next w:val="a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d">
    <w:name w:val="FollowedHyperlink"/>
    <w:semiHidden/>
    <w:rPr>
      <w:color w:val="800080"/>
      <w:u w:val="single"/>
    </w:rPr>
  </w:style>
  <w:style w:type="paragraph" w:styleId="20">
    <w:name w:val="Body Text Indent 2"/>
    <w:basedOn w:val="a"/>
    <w:semiHidden/>
    <w:pPr>
      <w:framePr w:wrap="auto" w:hAnchor="text" w:x="1991"/>
      <w:ind w:left="9537"/>
      <w:jc w:val="right"/>
    </w:pPr>
  </w:style>
  <w:style w:type="paragraph" w:styleId="30">
    <w:name w:val="Body Text Indent 3"/>
    <w:basedOn w:val="a"/>
    <w:semiHidden/>
    <w:pPr>
      <w:framePr w:hSpace="180" w:wrap="around" w:vAnchor="page" w:hAnchor="margin" w:xAlign="right" w:y="415"/>
      <w:ind w:left="5423"/>
      <w:jc w:val="right"/>
    </w:pPr>
  </w:style>
  <w:style w:type="character" w:styleId="ae">
    <w:name w:val="Strong"/>
    <w:qFormat/>
    <w:rPr>
      <w:b/>
      <w:bCs/>
    </w:rPr>
  </w:style>
  <w:style w:type="paragraph" w:styleId="af">
    <w:name w:val="Normal (Web)"/>
    <w:basedOn w:val="a"/>
    <w:semiHidden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Calibri" w:hAnsi="Calibri"/>
      <w:b/>
      <w:bCs/>
      <w:sz w:val="22"/>
      <w:szCs w:val="22"/>
    </w:rPr>
  </w:style>
  <w:style w:type="paragraph" w:styleId="21">
    <w:name w:val="Body Text 2"/>
    <w:basedOn w:val="a"/>
    <w:semiHidden/>
    <w:pPr>
      <w:jc w:val="center"/>
    </w:pPr>
    <w:rPr>
      <w:color w:val="FF0000"/>
      <w:sz w:val="20"/>
    </w:rPr>
  </w:style>
  <w:style w:type="paragraph" w:styleId="31">
    <w:name w:val="Body Text 3"/>
    <w:basedOn w:val="a"/>
    <w:semiHidden/>
    <w:rPr>
      <w:color w:val="FF0000"/>
      <w:sz w:val="20"/>
    </w:rPr>
  </w:style>
  <w:style w:type="character" w:styleId="af0">
    <w:name w:val="annotation reference"/>
    <w:uiPriority w:val="99"/>
    <w:semiHidden/>
    <w:unhideWhenUsed/>
    <w:rsid w:val="00BC70A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C70A3"/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C70A3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C70A3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uiPriority w:val="99"/>
    <w:semiHidden/>
    <w:rsid w:val="00BC70A3"/>
    <w:rPr>
      <w:b/>
      <w:bCs/>
    </w:rPr>
  </w:style>
  <w:style w:type="paragraph" w:styleId="af5">
    <w:name w:val="Revision"/>
    <w:hidden/>
    <w:uiPriority w:val="99"/>
    <w:semiHidden/>
    <w:rsid w:val="00BC70A3"/>
    <w:rPr>
      <w:sz w:val="28"/>
    </w:rPr>
  </w:style>
  <w:style w:type="paragraph" w:styleId="af6">
    <w:name w:val="Balloon Text"/>
    <w:basedOn w:val="a"/>
    <w:link w:val="af7"/>
    <w:uiPriority w:val="99"/>
    <w:semiHidden/>
    <w:unhideWhenUsed/>
    <w:rsid w:val="00BC70A3"/>
    <w:rPr>
      <w:rFonts w:ascii="Tahoma" w:hAnsi="Tahoma"/>
      <w:sz w:val="16"/>
      <w:szCs w:val="16"/>
      <w:lang w:val="x-none" w:eastAsia="x-none"/>
    </w:rPr>
  </w:style>
  <w:style w:type="character" w:customStyle="1" w:styleId="af7">
    <w:name w:val="Текст выноски Знак"/>
    <w:link w:val="af6"/>
    <w:uiPriority w:val="99"/>
    <w:semiHidden/>
    <w:rsid w:val="00BC70A3"/>
    <w:rPr>
      <w:rFonts w:ascii="Tahoma" w:hAnsi="Tahoma" w:cs="Tahoma"/>
      <w:sz w:val="16"/>
      <w:szCs w:val="16"/>
    </w:rPr>
  </w:style>
  <w:style w:type="table" w:styleId="af8">
    <w:name w:val="Table Grid"/>
    <w:basedOn w:val="a1"/>
    <w:uiPriority w:val="59"/>
    <w:rsid w:val="0034076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List Paragraph"/>
    <w:basedOn w:val="a"/>
    <w:uiPriority w:val="34"/>
    <w:qFormat/>
    <w:rsid w:val="003407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34076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87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B30354-827C-4E3F-8075-5870C7B93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</Template>
  <TotalTime>504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XXXXX</Company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LENOVO</cp:lastModifiedBy>
  <cp:revision>53</cp:revision>
  <cp:lastPrinted>2023-02-13T09:31:00Z</cp:lastPrinted>
  <dcterms:created xsi:type="dcterms:W3CDTF">2019-10-08T05:20:00Z</dcterms:created>
  <dcterms:modified xsi:type="dcterms:W3CDTF">2023-08-30T06:53:00Z</dcterms:modified>
</cp:coreProperties>
</file>