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27" w:rsidRPr="00C31CEE" w:rsidRDefault="00910E27" w:rsidP="00340766">
      <w:pPr>
        <w:ind w:left="4114"/>
        <w:jc w:val="right"/>
        <w:rPr>
          <w:sz w:val="24"/>
          <w:szCs w:val="24"/>
        </w:rPr>
      </w:pPr>
    </w:p>
    <w:tbl>
      <w:tblPr>
        <w:tblW w:w="1193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  <w:gridCol w:w="1938"/>
        <w:gridCol w:w="1938"/>
      </w:tblGrid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E703FD" w:rsidP="004C43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C43CB">
              <w:rPr>
                <w:b/>
                <w:bCs/>
                <w:sz w:val="24"/>
                <w:szCs w:val="24"/>
              </w:rPr>
              <w:t>МАРТ</w:t>
            </w:r>
            <w:r w:rsidR="00755325">
              <w:rPr>
                <w:b/>
                <w:bCs/>
                <w:sz w:val="24"/>
                <w:szCs w:val="24"/>
              </w:rPr>
              <w:t xml:space="preserve"> 202</w:t>
            </w:r>
            <w:r w:rsidR="00D66E26">
              <w:rPr>
                <w:b/>
                <w:bCs/>
                <w:sz w:val="24"/>
                <w:szCs w:val="24"/>
              </w:rPr>
              <w:t>6</w:t>
            </w:r>
            <w:r w:rsidR="00CE1D1D">
              <w:rPr>
                <w:b/>
                <w:bCs/>
                <w:sz w:val="24"/>
                <w:szCs w:val="24"/>
              </w:rPr>
              <w:t xml:space="preserve"> ГОДА</w:t>
            </w:r>
            <w:r w:rsidR="00CE1D1D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1D1D" w:rsidRPr="00D13F82" w:rsidRDefault="00CE1D1D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Бардымского муниципального округа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E1D1D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DC51D1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Заседание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DC51D1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  <w:tr w:rsidR="00CE1D1D" w:rsidRPr="00C31CEE" w:rsidTr="00DC51D1">
        <w:trPr>
          <w:gridAfter w:val="2"/>
          <w:wAfter w:w="3876" w:type="dxa"/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E1D1D" w:rsidRPr="00C31CEE" w:rsidTr="00DC51D1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022F49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Default="00D66E26" w:rsidP="00763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на Совете </w:t>
            </w:r>
            <w:r w:rsidR="007638DF">
              <w:rPr>
                <w:sz w:val="22"/>
                <w:szCs w:val="22"/>
              </w:rPr>
              <w:t>нач. ТО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Бардымского МР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E26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E26" w:rsidRDefault="00D66E26">
            <w:r w:rsidRPr="00960E0B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022F49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A2253B" w:rsidRDefault="00D66E26" w:rsidP="00DC51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рабочих совещаниях при главе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Default="00D66E26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E26" w:rsidRDefault="00D66E26">
            <w:r w:rsidRPr="00960E0B">
              <w:rPr>
                <w:sz w:val="22"/>
                <w:szCs w:val="22"/>
              </w:rPr>
              <w:t>Исмакаев И.Р.</w:t>
            </w:r>
          </w:p>
        </w:tc>
      </w:tr>
      <w:tr w:rsidR="00CE1D1D" w:rsidRPr="00C31CEE" w:rsidTr="00DC51D1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E1D1D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55782" w:rsidRPr="00B55782" w:rsidTr="00B55782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82" w:rsidRPr="00B55782" w:rsidRDefault="00B55782" w:rsidP="00DC51D1">
            <w:pPr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B55782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Назарова А.М.</w:t>
            </w:r>
          </w:p>
        </w:tc>
      </w:tr>
      <w:tr w:rsidR="007C010F" w:rsidRPr="00C31CEE" w:rsidTr="00DC51D1">
        <w:trPr>
          <w:gridAfter w:val="2"/>
          <w:wAfter w:w="3876" w:type="dxa"/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C010F" w:rsidRPr="00C31CEE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C010F" w:rsidRPr="00D67B57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0F" w:rsidRPr="00480746" w:rsidRDefault="007C010F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Default="007C010F" w:rsidP="007C010F">
            <w:pPr>
              <w:jc w:val="both"/>
              <w:rPr>
                <w:color w:val="000000"/>
                <w:sz w:val="22"/>
                <w:szCs w:val="22"/>
              </w:rPr>
            </w:pPr>
            <w:r w:rsidRPr="00B55782">
              <w:rPr>
                <w:color w:val="000000"/>
                <w:sz w:val="22"/>
                <w:szCs w:val="22"/>
              </w:rPr>
              <w:t>Участие в дистанционном обучении организаторов выборов и иных участников избирательного процесса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755325" w:rsidRPr="00B55782" w:rsidRDefault="00755325" w:rsidP="007C010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F5C" w:rsidRPr="00AF51B5" w:rsidRDefault="00114F5C" w:rsidP="00114F5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ТИК, председатели УИК</w:t>
            </w:r>
          </w:p>
        </w:tc>
      </w:tr>
      <w:tr w:rsidR="00114F5C" w:rsidRPr="00D67B57" w:rsidTr="00DC51D1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F5C" w:rsidRDefault="00114F5C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Default="00114F5C" w:rsidP="00DC51D1">
            <w:pPr>
              <w:spacing w:line="240" w:lineRule="exact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  <w:p w:rsidR="00755325" w:rsidRPr="00AF51B5" w:rsidRDefault="00755325" w:rsidP="00DC51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DC51D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DC51D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930AF">
              <w:rPr>
                <w:sz w:val="24"/>
                <w:szCs w:val="24"/>
              </w:rPr>
              <w:t>Члены ТИК и УИК</w:t>
            </w:r>
          </w:p>
        </w:tc>
      </w:tr>
      <w:tr w:rsidR="00114F5C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E5F88" w:rsidRPr="00C31CEE" w:rsidTr="00DC51D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5F88" w:rsidRPr="00C31CEE" w:rsidRDefault="000E5F88" w:rsidP="00DC5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DC51D1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члены МИК</w:t>
            </w:r>
          </w:p>
        </w:tc>
        <w:tc>
          <w:tcPr>
            <w:tcW w:w="1938" w:type="dxa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0E5F88" w:rsidRPr="00C31CEE" w:rsidRDefault="000E5F88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480746" w:rsidRDefault="00114F5C" w:rsidP="00DC51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руководителями местных отделений ЕР, КПРФ, ЛДПР по вопросам кадрового резерва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D67B57" w:rsidRDefault="00114F5C" w:rsidP="00DC5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  <w:tr w:rsidR="00114F5C" w:rsidRPr="00C31CEE" w:rsidTr="00DC51D1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16496A">
        <w:trPr>
          <w:gridAfter w:val="2"/>
          <w:wAfter w:w="3876" w:type="dxa"/>
          <w:trHeight w:val="2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rPr>
                <w:rFonts w:ascii="Arial CYR" w:hAnsi="Arial CYR" w:cs="Arial CY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D67B57" w:rsidRDefault="00114F5C" w:rsidP="00DC51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4F5C" w:rsidRPr="00C31CEE" w:rsidTr="00DC51D1">
        <w:trPr>
          <w:gridAfter w:val="2"/>
          <w:wAfter w:w="3876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BD1656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E26" w:rsidRPr="008A75DE" w:rsidRDefault="00D66E26" w:rsidP="008A75DE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Pr="008A75DE" w:rsidRDefault="00D66E26" w:rsidP="00DC51D1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 w:rsidP="008A7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8A75DE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5252FA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BD1656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5252FA">
              <w:rPr>
                <w:sz w:val="22"/>
                <w:szCs w:val="22"/>
              </w:rPr>
              <w:t>Исмакаев И.Р.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6C1C67" w:rsidRDefault="00114F5C" w:rsidP="00DC51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DC51D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Default="00114F5C" w:rsidP="00DC51D1">
            <w:pPr>
              <w:rPr>
                <w:sz w:val="24"/>
                <w:szCs w:val="24"/>
              </w:rPr>
            </w:pPr>
          </w:p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DC51D1">
            <w:pPr>
              <w:rPr>
                <w:sz w:val="24"/>
                <w:szCs w:val="24"/>
              </w:rPr>
            </w:pP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4F5C" w:rsidRPr="00C31CEE" w:rsidTr="00DC51D1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DC51D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6E26" w:rsidRPr="00C31CEE" w:rsidTr="005248AF">
        <w:trPr>
          <w:gridAfter w:val="2"/>
          <w:wAfter w:w="3876" w:type="dxa"/>
          <w:trHeight w:val="45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5248AF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8A75DE" w:rsidRDefault="00D66E26" w:rsidP="00DC51D1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Работа по формированию и оформлению дел и составление описей дел для передачи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8A75DE" w:rsidRDefault="00D66E26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  <w:tr w:rsidR="00D66E26" w:rsidRPr="00C31CEE" w:rsidTr="005248AF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Default="00D66E26" w:rsidP="00DC51D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6E26" w:rsidRPr="00C31CEE" w:rsidRDefault="00D66E26" w:rsidP="00DC51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E26" w:rsidRDefault="00D66E26">
            <w:r w:rsidRPr="003B3E5E">
              <w:rPr>
                <w:sz w:val="22"/>
                <w:szCs w:val="22"/>
              </w:rPr>
              <w:t>Исмакаев И.Р.</w:t>
            </w:r>
          </w:p>
        </w:tc>
      </w:tr>
    </w:tbl>
    <w:p w:rsidR="00B07D82" w:rsidRPr="00C31CEE" w:rsidRDefault="00B07D82" w:rsidP="00B07D82">
      <w:pPr>
        <w:rPr>
          <w:sz w:val="24"/>
          <w:szCs w:val="24"/>
        </w:rPr>
      </w:pPr>
    </w:p>
    <w:tbl>
      <w:tblPr>
        <w:tblW w:w="8097" w:type="dxa"/>
        <w:tblInd w:w="91" w:type="dxa"/>
        <w:tblLook w:val="04A0" w:firstRow="1" w:lastRow="0" w:firstColumn="1" w:lastColumn="0" w:noHBand="0" w:noVBand="1"/>
      </w:tblPr>
      <w:tblGrid>
        <w:gridCol w:w="3754"/>
        <w:gridCol w:w="276"/>
        <w:gridCol w:w="4067"/>
      </w:tblGrid>
      <w:tr w:rsidR="00900669" w:rsidRPr="00C31CEE" w:rsidTr="00D67B57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76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4067" w:type="dxa"/>
            <w:shd w:val="clear" w:color="000000" w:fill="FFFFFF"/>
            <w:hideMark/>
          </w:tcPr>
          <w:p w:rsidR="00900669" w:rsidRPr="00C31CEE" w:rsidRDefault="00D66E26" w:rsidP="00D67B57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Исмакаев И.Р.</w:t>
            </w:r>
          </w:p>
        </w:tc>
      </w:tr>
    </w:tbl>
    <w:p w:rsidR="005F2882" w:rsidRPr="00C31CEE" w:rsidRDefault="005F2882" w:rsidP="00B07D82"/>
    <w:sectPr w:rsidR="005F2882" w:rsidRPr="00C31CEE" w:rsidSect="00D67B57">
      <w:pgSz w:w="11906" w:h="16838" w:code="9"/>
      <w:pgMar w:top="567" w:right="873" w:bottom="1134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199" w:rsidRDefault="000D7199">
      <w:r>
        <w:separator/>
      </w:r>
    </w:p>
  </w:endnote>
  <w:endnote w:type="continuationSeparator" w:id="0">
    <w:p w:rsidR="000D7199" w:rsidRDefault="000D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199" w:rsidRDefault="000D7199">
      <w:r>
        <w:separator/>
      </w:r>
    </w:p>
  </w:footnote>
  <w:footnote w:type="continuationSeparator" w:id="0">
    <w:p w:rsidR="000D7199" w:rsidRDefault="000D7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EF"/>
    <w:rsid w:val="00002EB8"/>
    <w:rsid w:val="000050D7"/>
    <w:rsid w:val="00015459"/>
    <w:rsid w:val="00025A70"/>
    <w:rsid w:val="00027355"/>
    <w:rsid w:val="000307DC"/>
    <w:rsid w:val="00030F7B"/>
    <w:rsid w:val="00050BE7"/>
    <w:rsid w:val="00052361"/>
    <w:rsid w:val="00075AB5"/>
    <w:rsid w:val="00077679"/>
    <w:rsid w:val="000914B2"/>
    <w:rsid w:val="000A3738"/>
    <w:rsid w:val="000B2D7E"/>
    <w:rsid w:val="000D181A"/>
    <w:rsid w:val="000D6BF6"/>
    <w:rsid w:val="000D7199"/>
    <w:rsid w:val="000E5F88"/>
    <w:rsid w:val="000F0CFA"/>
    <w:rsid w:val="000F1366"/>
    <w:rsid w:val="001071D7"/>
    <w:rsid w:val="00111B14"/>
    <w:rsid w:val="001135F4"/>
    <w:rsid w:val="00114F5C"/>
    <w:rsid w:val="00120D9D"/>
    <w:rsid w:val="00141D87"/>
    <w:rsid w:val="00146538"/>
    <w:rsid w:val="00151D67"/>
    <w:rsid w:val="0016496A"/>
    <w:rsid w:val="00164CA3"/>
    <w:rsid w:val="00176F0E"/>
    <w:rsid w:val="001806D9"/>
    <w:rsid w:val="0019579B"/>
    <w:rsid w:val="001A0370"/>
    <w:rsid w:val="001B33F3"/>
    <w:rsid w:val="001C1FE9"/>
    <w:rsid w:val="001D0C16"/>
    <w:rsid w:val="001E35E3"/>
    <w:rsid w:val="001E6764"/>
    <w:rsid w:val="001E70B2"/>
    <w:rsid w:val="001E7474"/>
    <w:rsid w:val="001F7AED"/>
    <w:rsid w:val="002019DF"/>
    <w:rsid w:val="002116E3"/>
    <w:rsid w:val="00212D90"/>
    <w:rsid w:val="00214212"/>
    <w:rsid w:val="00216B1E"/>
    <w:rsid w:val="00223A5D"/>
    <w:rsid w:val="00230638"/>
    <w:rsid w:val="0023450B"/>
    <w:rsid w:val="0023553E"/>
    <w:rsid w:val="00257073"/>
    <w:rsid w:val="00264295"/>
    <w:rsid w:val="00267ECC"/>
    <w:rsid w:val="00271C85"/>
    <w:rsid w:val="00272122"/>
    <w:rsid w:val="00272CDB"/>
    <w:rsid w:val="002737E9"/>
    <w:rsid w:val="0027666F"/>
    <w:rsid w:val="00283514"/>
    <w:rsid w:val="002C4D90"/>
    <w:rsid w:val="002D0A14"/>
    <w:rsid w:val="002D576B"/>
    <w:rsid w:val="002E00EF"/>
    <w:rsid w:val="002F0A65"/>
    <w:rsid w:val="002F3473"/>
    <w:rsid w:val="002F3BAA"/>
    <w:rsid w:val="002F5E3D"/>
    <w:rsid w:val="00307BDC"/>
    <w:rsid w:val="003109A3"/>
    <w:rsid w:val="00310C56"/>
    <w:rsid w:val="003166E5"/>
    <w:rsid w:val="0033517F"/>
    <w:rsid w:val="0033537F"/>
    <w:rsid w:val="00340766"/>
    <w:rsid w:val="00345598"/>
    <w:rsid w:val="0034785A"/>
    <w:rsid w:val="0036433B"/>
    <w:rsid w:val="003832C7"/>
    <w:rsid w:val="003952F0"/>
    <w:rsid w:val="00395750"/>
    <w:rsid w:val="003A2B85"/>
    <w:rsid w:val="003A5AC1"/>
    <w:rsid w:val="003A65E5"/>
    <w:rsid w:val="003B2695"/>
    <w:rsid w:val="003B76AC"/>
    <w:rsid w:val="003C0370"/>
    <w:rsid w:val="003C0372"/>
    <w:rsid w:val="003C13D6"/>
    <w:rsid w:val="003C3164"/>
    <w:rsid w:val="003F39B4"/>
    <w:rsid w:val="003F43BA"/>
    <w:rsid w:val="003F63C7"/>
    <w:rsid w:val="00401885"/>
    <w:rsid w:val="00415943"/>
    <w:rsid w:val="00420183"/>
    <w:rsid w:val="00421D02"/>
    <w:rsid w:val="0042381E"/>
    <w:rsid w:val="004271F7"/>
    <w:rsid w:val="00440AD3"/>
    <w:rsid w:val="00442687"/>
    <w:rsid w:val="00450896"/>
    <w:rsid w:val="00455E60"/>
    <w:rsid w:val="00480805"/>
    <w:rsid w:val="00484E4A"/>
    <w:rsid w:val="00491C89"/>
    <w:rsid w:val="004A430D"/>
    <w:rsid w:val="004A4FCD"/>
    <w:rsid w:val="004C43CB"/>
    <w:rsid w:val="004C7DF9"/>
    <w:rsid w:val="004E6D58"/>
    <w:rsid w:val="004F2BBD"/>
    <w:rsid w:val="00506812"/>
    <w:rsid w:val="00507483"/>
    <w:rsid w:val="00521B0B"/>
    <w:rsid w:val="00523D08"/>
    <w:rsid w:val="00530224"/>
    <w:rsid w:val="005337D7"/>
    <w:rsid w:val="00536BCC"/>
    <w:rsid w:val="005508B6"/>
    <w:rsid w:val="00550C93"/>
    <w:rsid w:val="00560D9D"/>
    <w:rsid w:val="005623CF"/>
    <w:rsid w:val="00562404"/>
    <w:rsid w:val="005860BF"/>
    <w:rsid w:val="00590145"/>
    <w:rsid w:val="00597C8A"/>
    <w:rsid w:val="005A1D65"/>
    <w:rsid w:val="005A3B58"/>
    <w:rsid w:val="005A48F1"/>
    <w:rsid w:val="005A527B"/>
    <w:rsid w:val="005A7398"/>
    <w:rsid w:val="005B2F3D"/>
    <w:rsid w:val="005B37AE"/>
    <w:rsid w:val="005B4E7A"/>
    <w:rsid w:val="005C458E"/>
    <w:rsid w:val="005C6B3D"/>
    <w:rsid w:val="005D0A79"/>
    <w:rsid w:val="005D0EA4"/>
    <w:rsid w:val="005D4282"/>
    <w:rsid w:val="005D6C93"/>
    <w:rsid w:val="005F2827"/>
    <w:rsid w:val="005F2882"/>
    <w:rsid w:val="00606515"/>
    <w:rsid w:val="00613CAD"/>
    <w:rsid w:val="0061668F"/>
    <w:rsid w:val="00627AF4"/>
    <w:rsid w:val="00633C85"/>
    <w:rsid w:val="006365F8"/>
    <w:rsid w:val="00646A67"/>
    <w:rsid w:val="00651D8A"/>
    <w:rsid w:val="00651E21"/>
    <w:rsid w:val="00652A18"/>
    <w:rsid w:val="00653DC1"/>
    <w:rsid w:val="00654CA6"/>
    <w:rsid w:val="00671D0B"/>
    <w:rsid w:val="006877F2"/>
    <w:rsid w:val="0068795D"/>
    <w:rsid w:val="00690F41"/>
    <w:rsid w:val="006A154D"/>
    <w:rsid w:val="006A1AE1"/>
    <w:rsid w:val="006B5BE6"/>
    <w:rsid w:val="006B5F07"/>
    <w:rsid w:val="006B7286"/>
    <w:rsid w:val="006C1C67"/>
    <w:rsid w:val="006C32E1"/>
    <w:rsid w:val="006C3F39"/>
    <w:rsid w:val="006C536A"/>
    <w:rsid w:val="006E16EA"/>
    <w:rsid w:val="006E2472"/>
    <w:rsid w:val="007176F8"/>
    <w:rsid w:val="007272E6"/>
    <w:rsid w:val="00736331"/>
    <w:rsid w:val="007400F7"/>
    <w:rsid w:val="00754331"/>
    <w:rsid w:val="00755325"/>
    <w:rsid w:val="00755FBA"/>
    <w:rsid w:val="007638DF"/>
    <w:rsid w:val="007706BA"/>
    <w:rsid w:val="00780F94"/>
    <w:rsid w:val="00783354"/>
    <w:rsid w:val="00791606"/>
    <w:rsid w:val="00792ECE"/>
    <w:rsid w:val="0079650B"/>
    <w:rsid w:val="007A46E5"/>
    <w:rsid w:val="007A5290"/>
    <w:rsid w:val="007C010F"/>
    <w:rsid w:val="007D49E4"/>
    <w:rsid w:val="007E4F7C"/>
    <w:rsid w:val="007E538F"/>
    <w:rsid w:val="007F3CD8"/>
    <w:rsid w:val="007F3FB7"/>
    <w:rsid w:val="007F48D5"/>
    <w:rsid w:val="007F6039"/>
    <w:rsid w:val="00802701"/>
    <w:rsid w:val="00830A02"/>
    <w:rsid w:val="00833614"/>
    <w:rsid w:val="00834AF0"/>
    <w:rsid w:val="008405C3"/>
    <w:rsid w:val="0084647B"/>
    <w:rsid w:val="00856D69"/>
    <w:rsid w:val="00860A46"/>
    <w:rsid w:val="00862616"/>
    <w:rsid w:val="008630F1"/>
    <w:rsid w:val="0087239A"/>
    <w:rsid w:val="00877E62"/>
    <w:rsid w:val="008911EC"/>
    <w:rsid w:val="00891CFC"/>
    <w:rsid w:val="00892660"/>
    <w:rsid w:val="008965B0"/>
    <w:rsid w:val="008A757C"/>
    <w:rsid w:val="008A75DE"/>
    <w:rsid w:val="008B177E"/>
    <w:rsid w:val="008B53C3"/>
    <w:rsid w:val="008D441C"/>
    <w:rsid w:val="008E5883"/>
    <w:rsid w:val="008E6DD7"/>
    <w:rsid w:val="008F1B2F"/>
    <w:rsid w:val="008F28DC"/>
    <w:rsid w:val="008F3589"/>
    <w:rsid w:val="008F7949"/>
    <w:rsid w:val="00900669"/>
    <w:rsid w:val="00901EA8"/>
    <w:rsid w:val="009025FA"/>
    <w:rsid w:val="00910256"/>
    <w:rsid w:val="00910E27"/>
    <w:rsid w:val="00913358"/>
    <w:rsid w:val="009138B4"/>
    <w:rsid w:val="009250DF"/>
    <w:rsid w:val="009306F1"/>
    <w:rsid w:val="00932A47"/>
    <w:rsid w:val="00933CE4"/>
    <w:rsid w:val="00934004"/>
    <w:rsid w:val="009432DE"/>
    <w:rsid w:val="00966539"/>
    <w:rsid w:val="00973CCF"/>
    <w:rsid w:val="00981E90"/>
    <w:rsid w:val="00991D0B"/>
    <w:rsid w:val="009A3D0E"/>
    <w:rsid w:val="009A415A"/>
    <w:rsid w:val="009C223C"/>
    <w:rsid w:val="009C2C92"/>
    <w:rsid w:val="009C5373"/>
    <w:rsid w:val="009C5454"/>
    <w:rsid w:val="009C719A"/>
    <w:rsid w:val="009D08E1"/>
    <w:rsid w:val="009D56BD"/>
    <w:rsid w:val="009E228A"/>
    <w:rsid w:val="009E24B6"/>
    <w:rsid w:val="009E7CB4"/>
    <w:rsid w:val="00A02054"/>
    <w:rsid w:val="00A023AE"/>
    <w:rsid w:val="00A04D81"/>
    <w:rsid w:val="00A1654F"/>
    <w:rsid w:val="00A17D76"/>
    <w:rsid w:val="00A214D1"/>
    <w:rsid w:val="00A2253B"/>
    <w:rsid w:val="00A24D4C"/>
    <w:rsid w:val="00A37600"/>
    <w:rsid w:val="00A445E6"/>
    <w:rsid w:val="00A54D58"/>
    <w:rsid w:val="00A65673"/>
    <w:rsid w:val="00A700B8"/>
    <w:rsid w:val="00A7482C"/>
    <w:rsid w:val="00A93B31"/>
    <w:rsid w:val="00A95BFF"/>
    <w:rsid w:val="00A964B4"/>
    <w:rsid w:val="00A97778"/>
    <w:rsid w:val="00AA5766"/>
    <w:rsid w:val="00AB1E29"/>
    <w:rsid w:val="00AB58C0"/>
    <w:rsid w:val="00AB6674"/>
    <w:rsid w:val="00AD1181"/>
    <w:rsid w:val="00AF0C59"/>
    <w:rsid w:val="00AF19F4"/>
    <w:rsid w:val="00AF26DE"/>
    <w:rsid w:val="00AF34C3"/>
    <w:rsid w:val="00B01AD3"/>
    <w:rsid w:val="00B0631F"/>
    <w:rsid w:val="00B078F8"/>
    <w:rsid w:val="00B07D82"/>
    <w:rsid w:val="00B1242B"/>
    <w:rsid w:val="00B2099E"/>
    <w:rsid w:val="00B32F9E"/>
    <w:rsid w:val="00B36CB9"/>
    <w:rsid w:val="00B46728"/>
    <w:rsid w:val="00B47B30"/>
    <w:rsid w:val="00B55782"/>
    <w:rsid w:val="00B62253"/>
    <w:rsid w:val="00B622C8"/>
    <w:rsid w:val="00B659F8"/>
    <w:rsid w:val="00B735DF"/>
    <w:rsid w:val="00B73F14"/>
    <w:rsid w:val="00B750B9"/>
    <w:rsid w:val="00B80DBD"/>
    <w:rsid w:val="00B80F80"/>
    <w:rsid w:val="00B8146E"/>
    <w:rsid w:val="00B832C2"/>
    <w:rsid w:val="00B91086"/>
    <w:rsid w:val="00B9134C"/>
    <w:rsid w:val="00B95552"/>
    <w:rsid w:val="00BA659D"/>
    <w:rsid w:val="00BB20F5"/>
    <w:rsid w:val="00BC477F"/>
    <w:rsid w:val="00BC4996"/>
    <w:rsid w:val="00BC4D9D"/>
    <w:rsid w:val="00BC70A3"/>
    <w:rsid w:val="00BD28AF"/>
    <w:rsid w:val="00BE6E42"/>
    <w:rsid w:val="00BF581B"/>
    <w:rsid w:val="00C17AE9"/>
    <w:rsid w:val="00C31CEE"/>
    <w:rsid w:val="00C34B39"/>
    <w:rsid w:val="00C40E33"/>
    <w:rsid w:val="00C4228C"/>
    <w:rsid w:val="00C42ADD"/>
    <w:rsid w:val="00C50B29"/>
    <w:rsid w:val="00C537DE"/>
    <w:rsid w:val="00C559CE"/>
    <w:rsid w:val="00C56E22"/>
    <w:rsid w:val="00C72283"/>
    <w:rsid w:val="00C743D5"/>
    <w:rsid w:val="00C83DA7"/>
    <w:rsid w:val="00C950CE"/>
    <w:rsid w:val="00C959B6"/>
    <w:rsid w:val="00C978C0"/>
    <w:rsid w:val="00CA787B"/>
    <w:rsid w:val="00CB1E16"/>
    <w:rsid w:val="00CB7472"/>
    <w:rsid w:val="00CB7A7B"/>
    <w:rsid w:val="00CD4F4E"/>
    <w:rsid w:val="00CD6B7F"/>
    <w:rsid w:val="00CE028A"/>
    <w:rsid w:val="00CE1D1D"/>
    <w:rsid w:val="00CE4964"/>
    <w:rsid w:val="00CF65E8"/>
    <w:rsid w:val="00D13F82"/>
    <w:rsid w:val="00D16554"/>
    <w:rsid w:val="00D1708B"/>
    <w:rsid w:val="00D239D8"/>
    <w:rsid w:val="00D24514"/>
    <w:rsid w:val="00D26C90"/>
    <w:rsid w:val="00D26E52"/>
    <w:rsid w:val="00D305C3"/>
    <w:rsid w:val="00D351C1"/>
    <w:rsid w:val="00D4670F"/>
    <w:rsid w:val="00D66E26"/>
    <w:rsid w:val="00D6796D"/>
    <w:rsid w:val="00D67B57"/>
    <w:rsid w:val="00D74352"/>
    <w:rsid w:val="00D77728"/>
    <w:rsid w:val="00D77E7C"/>
    <w:rsid w:val="00D83039"/>
    <w:rsid w:val="00D92A72"/>
    <w:rsid w:val="00D97F8D"/>
    <w:rsid w:val="00DA74CE"/>
    <w:rsid w:val="00DB542C"/>
    <w:rsid w:val="00DC0D5C"/>
    <w:rsid w:val="00DC4D8B"/>
    <w:rsid w:val="00DC51D1"/>
    <w:rsid w:val="00DC521D"/>
    <w:rsid w:val="00DD054A"/>
    <w:rsid w:val="00DD6FAD"/>
    <w:rsid w:val="00DD7B28"/>
    <w:rsid w:val="00DE351F"/>
    <w:rsid w:val="00DF43A3"/>
    <w:rsid w:val="00DF4FAE"/>
    <w:rsid w:val="00E0148B"/>
    <w:rsid w:val="00E01E0A"/>
    <w:rsid w:val="00E1203A"/>
    <w:rsid w:val="00E26014"/>
    <w:rsid w:val="00E346FE"/>
    <w:rsid w:val="00E35285"/>
    <w:rsid w:val="00E53D41"/>
    <w:rsid w:val="00E6447A"/>
    <w:rsid w:val="00E674D5"/>
    <w:rsid w:val="00E70238"/>
    <w:rsid w:val="00E703FD"/>
    <w:rsid w:val="00E71958"/>
    <w:rsid w:val="00E755F6"/>
    <w:rsid w:val="00E76D21"/>
    <w:rsid w:val="00E91CC9"/>
    <w:rsid w:val="00EB0590"/>
    <w:rsid w:val="00EB3590"/>
    <w:rsid w:val="00EB7AD8"/>
    <w:rsid w:val="00EC00DA"/>
    <w:rsid w:val="00EE595C"/>
    <w:rsid w:val="00EE5FAE"/>
    <w:rsid w:val="00EE62AA"/>
    <w:rsid w:val="00EE6507"/>
    <w:rsid w:val="00EF3FCC"/>
    <w:rsid w:val="00EF44AD"/>
    <w:rsid w:val="00F005B3"/>
    <w:rsid w:val="00F05990"/>
    <w:rsid w:val="00F27224"/>
    <w:rsid w:val="00F2792E"/>
    <w:rsid w:val="00F31A6C"/>
    <w:rsid w:val="00F31D70"/>
    <w:rsid w:val="00F3229E"/>
    <w:rsid w:val="00F3524D"/>
    <w:rsid w:val="00F37D25"/>
    <w:rsid w:val="00F40A9C"/>
    <w:rsid w:val="00F414A5"/>
    <w:rsid w:val="00F460CD"/>
    <w:rsid w:val="00F53F55"/>
    <w:rsid w:val="00F6749F"/>
    <w:rsid w:val="00F735A1"/>
    <w:rsid w:val="00F76446"/>
    <w:rsid w:val="00F90C20"/>
    <w:rsid w:val="00F943BB"/>
    <w:rsid w:val="00FA3AE8"/>
    <w:rsid w:val="00FA5AE1"/>
    <w:rsid w:val="00FB7B93"/>
    <w:rsid w:val="00FC4872"/>
    <w:rsid w:val="00FD63A0"/>
    <w:rsid w:val="00FD6ED8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9A4C6-A54B-4BBE-8E00-0C0BCD1F9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2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LENOVO</cp:lastModifiedBy>
  <cp:revision>5</cp:revision>
  <cp:lastPrinted>2025-01-16T04:39:00Z</cp:lastPrinted>
  <dcterms:created xsi:type="dcterms:W3CDTF">2026-02-03T10:19:00Z</dcterms:created>
  <dcterms:modified xsi:type="dcterms:W3CDTF">2026-02-27T09:57:00Z</dcterms:modified>
</cp:coreProperties>
</file>