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E27" w:rsidRPr="00C31CEE" w:rsidRDefault="00910E27" w:rsidP="00340766">
      <w:pPr>
        <w:ind w:left="4114"/>
        <w:jc w:val="right"/>
        <w:rPr>
          <w:sz w:val="24"/>
          <w:szCs w:val="24"/>
        </w:rPr>
      </w:pPr>
    </w:p>
    <w:tbl>
      <w:tblPr>
        <w:tblW w:w="11934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  <w:gridCol w:w="1938"/>
        <w:gridCol w:w="1938"/>
      </w:tblGrid>
      <w:tr w:rsidR="00CE1D1D" w:rsidRPr="00C31CEE" w:rsidTr="00DC51D1">
        <w:trPr>
          <w:gridAfter w:val="2"/>
          <w:wAfter w:w="3876" w:type="dxa"/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D1D" w:rsidRPr="00C31CEE" w:rsidRDefault="00E703FD" w:rsidP="00B145D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B145DD">
              <w:rPr>
                <w:b/>
                <w:bCs/>
                <w:sz w:val="24"/>
                <w:szCs w:val="24"/>
              </w:rPr>
              <w:t>АВГУСТ</w:t>
            </w:r>
            <w:r w:rsidR="0092460E">
              <w:rPr>
                <w:b/>
                <w:bCs/>
                <w:sz w:val="24"/>
                <w:szCs w:val="24"/>
              </w:rPr>
              <w:t xml:space="preserve"> </w:t>
            </w:r>
            <w:r w:rsidR="00755325">
              <w:rPr>
                <w:b/>
                <w:bCs/>
                <w:sz w:val="24"/>
                <w:szCs w:val="24"/>
              </w:rPr>
              <w:t>202</w:t>
            </w:r>
            <w:r w:rsidR="00D66E26">
              <w:rPr>
                <w:b/>
                <w:bCs/>
                <w:sz w:val="24"/>
                <w:szCs w:val="24"/>
              </w:rPr>
              <w:t>6</w:t>
            </w:r>
            <w:r w:rsidR="00CE1D1D">
              <w:rPr>
                <w:b/>
                <w:bCs/>
                <w:sz w:val="24"/>
                <w:szCs w:val="24"/>
              </w:rPr>
              <w:t xml:space="preserve"> ГОДА</w:t>
            </w:r>
            <w:r w:rsidR="00CE1D1D" w:rsidRPr="00C31CEE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CE1D1D" w:rsidRPr="00C31CEE" w:rsidTr="00DC51D1">
        <w:trPr>
          <w:gridAfter w:val="2"/>
          <w:wAfter w:w="3876" w:type="dxa"/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1D1D" w:rsidRPr="00D13F82" w:rsidRDefault="00CE1D1D" w:rsidP="00DC51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Бардымского муниципального округа</w:t>
            </w:r>
          </w:p>
        </w:tc>
      </w:tr>
      <w:tr w:rsidR="00CE1D1D" w:rsidRPr="00C31CEE" w:rsidTr="00DC51D1">
        <w:trPr>
          <w:gridAfter w:val="2"/>
          <w:wAfter w:w="3876" w:type="dxa"/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CE1D1D" w:rsidRPr="00C31CEE" w:rsidTr="00DC51D1">
        <w:trPr>
          <w:gridAfter w:val="2"/>
          <w:wAfter w:w="3876" w:type="dxa"/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CE1D1D" w:rsidRPr="00C31CEE" w:rsidTr="00DC51D1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E1D1D" w:rsidRPr="00C31CEE" w:rsidTr="00DC51D1">
        <w:trPr>
          <w:gridAfter w:val="2"/>
          <w:wAfter w:w="3876" w:type="dxa"/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FA5AE1" w:rsidRDefault="00CE1D1D" w:rsidP="00DC51D1">
            <w:pPr>
              <w:rPr>
                <w:sz w:val="22"/>
                <w:szCs w:val="22"/>
              </w:rPr>
            </w:pPr>
            <w:r w:rsidRPr="00FA5AE1">
              <w:rPr>
                <w:sz w:val="22"/>
                <w:szCs w:val="22"/>
              </w:rPr>
              <w:t>Заседание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FA5AE1" w:rsidRDefault="00CE1D1D" w:rsidP="00DC51D1">
            <w:pPr>
              <w:rPr>
                <w:sz w:val="22"/>
                <w:szCs w:val="22"/>
              </w:rPr>
            </w:pPr>
            <w:r w:rsidRPr="00FA5AE1">
              <w:rPr>
                <w:sz w:val="22"/>
                <w:szCs w:val="22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FA5AE1" w:rsidRDefault="00D66E26" w:rsidP="00DC51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Исмакаев И.Р.</w:t>
            </w:r>
          </w:p>
        </w:tc>
      </w:tr>
      <w:tr w:rsidR="00CE1D1D" w:rsidRPr="00C31CEE" w:rsidTr="00DC51D1">
        <w:trPr>
          <w:gridAfter w:val="2"/>
          <w:wAfter w:w="3876" w:type="dxa"/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E1D1D" w:rsidRPr="00C31CEE" w:rsidTr="00DC51D1">
        <w:trPr>
          <w:gridAfter w:val="2"/>
          <w:wAfter w:w="3876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66E26" w:rsidRPr="00C31CEE" w:rsidTr="00022F49">
        <w:trPr>
          <w:gridAfter w:val="2"/>
          <w:wAfter w:w="3876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26" w:rsidRPr="00C31CEE" w:rsidRDefault="00D66E26" w:rsidP="00DC51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26" w:rsidRDefault="00D66E26" w:rsidP="007638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Участие на Совете </w:t>
            </w:r>
            <w:r w:rsidR="007638DF">
              <w:rPr>
                <w:sz w:val="22"/>
                <w:szCs w:val="22"/>
              </w:rPr>
              <w:t>нач. ТО</w:t>
            </w:r>
            <w:r>
              <w:rPr>
                <w:sz w:val="22"/>
                <w:szCs w:val="22"/>
              </w:rPr>
              <w:t xml:space="preserve"> Бардымского МР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26" w:rsidRDefault="00D66E26" w:rsidP="00DC51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6E26" w:rsidRDefault="00D66E26">
            <w:r w:rsidRPr="00960E0B">
              <w:rPr>
                <w:sz w:val="22"/>
                <w:szCs w:val="22"/>
              </w:rPr>
              <w:t>Исмакаев И.Р.</w:t>
            </w:r>
          </w:p>
        </w:tc>
      </w:tr>
      <w:tr w:rsidR="00D66E26" w:rsidRPr="00C31CEE" w:rsidTr="00022F49">
        <w:trPr>
          <w:gridAfter w:val="2"/>
          <w:wAfter w:w="3876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26" w:rsidRPr="00C31CEE" w:rsidRDefault="00D66E26" w:rsidP="00DC51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26" w:rsidRPr="00A2253B" w:rsidRDefault="00D66E26" w:rsidP="00DC51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 рабочих совещаниях при главе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26" w:rsidRDefault="00D66E26" w:rsidP="00DC51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E26" w:rsidRDefault="00D66E26">
            <w:r w:rsidRPr="00960E0B">
              <w:rPr>
                <w:sz w:val="22"/>
                <w:szCs w:val="22"/>
              </w:rPr>
              <w:t>Исмакаев И.Р.</w:t>
            </w:r>
          </w:p>
        </w:tc>
      </w:tr>
      <w:tr w:rsidR="00CE1D1D" w:rsidRPr="00C31CEE" w:rsidTr="00DC51D1">
        <w:trPr>
          <w:gridAfter w:val="2"/>
          <w:wAfter w:w="3876" w:type="dxa"/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CE1D1D" w:rsidRPr="00C31CEE" w:rsidTr="00DC51D1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55782" w:rsidRPr="00B55782" w:rsidTr="00B55782">
        <w:trPr>
          <w:gridAfter w:val="2"/>
          <w:wAfter w:w="3876" w:type="dxa"/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82" w:rsidRPr="00B55782" w:rsidRDefault="00B55782" w:rsidP="00B55782">
            <w:pPr>
              <w:jc w:val="center"/>
              <w:rPr>
                <w:sz w:val="22"/>
                <w:szCs w:val="22"/>
              </w:rPr>
            </w:pPr>
            <w:r w:rsidRPr="00B55782">
              <w:rPr>
                <w:sz w:val="22"/>
                <w:szCs w:val="22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5782" w:rsidRPr="00B55782" w:rsidRDefault="00B55782" w:rsidP="00DC51D1">
            <w:pPr>
              <w:rPr>
                <w:sz w:val="22"/>
                <w:szCs w:val="22"/>
              </w:rPr>
            </w:pPr>
            <w:r w:rsidRPr="00B55782">
              <w:rPr>
                <w:sz w:val="22"/>
                <w:szCs w:val="22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5782" w:rsidRPr="00B55782" w:rsidRDefault="00B55782" w:rsidP="00B557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</w:t>
            </w:r>
            <w:r w:rsidRPr="00B55782">
              <w:rPr>
                <w:sz w:val="22"/>
                <w:szCs w:val="22"/>
              </w:rPr>
              <w:t xml:space="preserve">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5782" w:rsidRPr="00B55782" w:rsidRDefault="00B55782" w:rsidP="00DC51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Назарова А.М.</w:t>
            </w:r>
          </w:p>
        </w:tc>
      </w:tr>
      <w:tr w:rsidR="007C010F" w:rsidRPr="00C31CEE" w:rsidTr="00DC51D1">
        <w:trPr>
          <w:gridAfter w:val="2"/>
          <w:wAfter w:w="3876" w:type="dxa"/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10F" w:rsidRPr="00C31CEE" w:rsidRDefault="007C010F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C010F" w:rsidRPr="00C31CEE" w:rsidTr="00DC51D1">
        <w:trPr>
          <w:gridAfter w:val="2"/>
          <w:wAfter w:w="3876" w:type="dxa"/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10F" w:rsidRPr="00C31CEE" w:rsidRDefault="007C010F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010F" w:rsidRPr="00C31CEE" w:rsidRDefault="007C010F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010F" w:rsidRPr="00C31CEE" w:rsidRDefault="007C010F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010F" w:rsidRPr="00C31CEE" w:rsidRDefault="007C010F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C010F" w:rsidRPr="00D67B57" w:rsidTr="00DC51D1">
        <w:trPr>
          <w:gridAfter w:val="2"/>
          <w:wAfter w:w="3876" w:type="dxa"/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10F" w:rsidRPr="00480746" w:rsidRDefault="007C010F" w:rsidP="00DC51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010F" w:rsidRDefault="007C010F" w:rsidP="007C010F">
            <w:pPr>
              <w:jc w:val="both"/>
              <w:rPr>
                <w:color w:val="000000"/>
                <w:sz w:val="22"/>
                <w:szCs w:val="22"/>
              </w:rPr>
            </w:pPr>
            <w:r w:rsidRPr="00B55782">
              <w:rPr>
                <w:color w:val="000000"/>
                <w:sz w:val="22"/>
                <w:szCs w:val="22"/>
              </w:rPr>
              <w:t>Участие в дистанционном обучении организаторов выборов и иных участников избирательного процесса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:rsidR="00755325" w:rsidRPr="00B55782" w:rsidRDefault="00755325" w:rsidP="007C010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4F5C" w:rsidRPr="00AF51B5" w:rsidRDefault="00114F5C" w:rsidP="00114F5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F51B5">
              <w:rPr>
                <w:sz w:val="24"/>
                <w:szCs w:val="24"/>
              </w:rPr>
              <w:t>Весь период</w:t>
            </w:r>
          </w:p>
          <w:p w:rsidR="007C010F" w:rsidRPr="00B55782" w:rsidRDefault="007C01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010F" w:rsidRPr="00B55782" w:rsidRDefault="007C010F">
            <w:pPr>
              <w:jc w:val="center"/>
              <w:rPr>
                <w:sz w:val="22"/>
                <w:szCs w:val="22"/>
              </w:rPr>
            </w:pPr>
            <w:r w:rsidRPr="00B55782">
              <w:rPr>
                <w:sz w:val="22"/>
                <w:szCs w:val="22"/>
              </w:rPr>
              <w:t>Председатель ТИК, председатели УИК</w:t>
            </w:r>
          </w:p>
        </w:tc>
      </w:tr>
      <w:tr w:rsidR="00114F5C" w:rsidRPr="00D67B57" w:rsidTr="00DC51D1">
        <w:trPr>
          <w:gridAfter w:val="2"/>
          <w:wAfter w:w="3876" w:type="dxa"/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F5C" w:rsidRDefault="00114F5C" w:rsidP="00DC51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4F5C" w:rsidRDefault="00114F5C" w:rsidP="00DC51D1">
            <w:pPr>
              <w:spacing w:line="240" w:lineRule="exact"/>
              <w:rPr>
                <w:sz w:val="24"/>
                <w:szCs w:val="24"/>
              </w:rPr>
            </w:pPr>
            <w:r w:rsidRPr="00AF51B5">
              <w:rPr>
                <w:sz w:val="24"/>
                <w:szCs w:val="24"/>
              </w:rPr>
              <w:t>Участие в мероприятиях, проводимых Избирательной комиссией Пермского края</w:t>
            </w:r>
          </w:p>
          <w:p w:rsidR="00755325" w:rsidRPr="00AF51B5" w:rsidRDefault="00755325" w:rsidP="00DC51D1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4F5C" w:rsidRPr="00AF51B5" w:rsidRDefault="00114F5C" w:rsidP="00DC51D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F51B5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4F5C" w:rsidRPr="00AF51B5" w:rsidRDefault="00114F5C" w:rsidP="00DC51D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930AF">
              <w:rPr>
                <w:sz w:val="24"/>
                <w:szCs w:val="24"/>
              </w:rPr>
              <w:t>Члены ТИК и УИК</w:t>
            </w:r>
          </w:p>
        </w:tc>
      </w:tr>
      <w:tr w:rsidR="00114F5C" w:rsidRPr="00C31CEE" w:rsidTr="00DC51D1">
        <w:trPr>
          <w:gridAfter w:val="2"/>
          <w:wAfter w:w="3876" w:type="dxa"/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114F5C" w:rsidRPr="00C31CEE" w:rsidTr="00DC51D1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E5F88" w:rsidRPr="00C31CEE" w:rsidTr="00DC51D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F88" w:rsidRPr="00C31CEE" w:rsidRDefault="000E5F88" w:rsidP="00DC51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5F88" w:rsidRPr="00C31CEE" w:rsidRDefault="000E5F88" w:rsidP="00DC51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5F88" w:rsidRDefault="000E5F88" w:rsidP="00DC51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5F88" w:rsidRDefault="000E5F88" w:rsidP="00DC51D1">
            <w:pPr>
              <w:jc w:val="center"/>
              <w:rPr>
                <w:sz w:val="22"/>
                <w:szCs w:val="22"/>
              </w:rPr>
            </w:pPr>
            <w:r w:rsidRPr="00B55782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члены МИК</w:t>
            </w:r>
          </w:p>
        </w:tc>
        <w:tc>
          <w:tcPr>
            <w:tcW w:w="1938" w:type="dxa"/>
          </w:tcPr>
          <w:p w:rsidR="000E5F88" w:rsidRPr="00C31CEE" w:rsidRDefault="000E5F88" w:rsidP="00DC51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</w:tcPr>
          <w:p w:rsidR="000E5F88" w:rsidRPr="00C31CEE" w:rsidRDefault="000E5F88" w:rsidP="00DC51D1">
            <w:pPr>
              <w:jc w:val="center"/>
              <w:rPr>
                <w:sz w:val="24"/>
                <w:szCs w:val="24"/>
              </w:rPr>
            </w:pPr>
          </w:p>
        </w:tc>
      </w:tr>
      <w:tr w:rsidR="00114F5C" w:rsidRPr="00C31CEE" w:rsidTr="00DC51D1">
        <w:trPr>
          <w:gridAfter w:val="2"/>
          <w:wAfter w:w="3876" w:type="dxa"/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114F5C" w:rsidRPr="00C31CEE" w:rsidTr="00DC51D1">
        <w:trPr>
          <w:gridAfter w:val="2"/>
          <w:wAfter w:w="3876" w:type="dxa"/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4F5C" w:rsidRPr="00C31CEE" w:rsidTr="00DC51D1">
        <w:trPr>
          <w:gridAfter w:val="2"/>
          <w:wAfter w:w="3876" w:type="dxa"/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480746" w:rsidRDefault="00114F5C" w:rsidP="00B145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Взаимодействие с руководителями местных отделений ЕР, КПРФ, ЛДПР</w:t>
            </w:r>
            <w:r w:rsidR="00C84480">
              <w:rPr>
                <w:sz w:val="22"/>
                <w:szCs w:val="22"/>
              </w:rPr>
              <w:t xml:space="preserve">, </w:t>
            </w:r>
            <w:proofErr w:type="gramStart"/>
            <w:r w:rsidR="00C84480">
              <w:rPr>
                <w:sz w:val="22"/>
                <w:szCs w:val="22"/>
              </w:rPr>
              <w:t>СР</w:t>
            </w:r>
            <w:bookmarkStart w:id="0" w:name="_GoBack"/>
            <w:bookmarkEnd w:id="0"/>
            <w:proofErr w:type="gramEnd"/>
            <w:r>
              <w:rPr>
                <w:sz w:val="22"/>
                <w:szCs w:val="22"/>
              </w:rPr>
              <w:t xml:space="preserve"> по вопросам </w:t>
            </w:r>
            <w:r w:rsidR="00B145DD">
              <w:rPr>
                <w:sz w:val="22"/>
                <w:szCs w:val="22"/>
              </w:rPr>
              <w:t>подготовки к выборам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D67B57" w:rsidRDefault="00114F5C" w:rsidP="00DC51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D66E26" w:rsidP="00DC51D1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Исмакаев И.Р.</w:t>
            </w:r>
          </w:p>
        </w:tc>
      </w:tr>
      <w:tr w:rsidR="00114F5C" w:rsidRPr="00C31CEE" w:rsidTr="00DC51D1">
        <w:trPr>
          <w:gridAfter w:val="2"/>
          <w:wAfter w:w="3876" w:type="dxa"/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114F5C" w:rsidRPr="00C31CEE" w:rsidTr="00DC51D1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4F5C" w:rsidRPr="00C31CEE" w:rsidTr="0016496A">
        <w:trPr>
          <w:gridAfter w:val="2"/>
          <w:wAfter w:w="3876" w:type="dxa"/>
          <w:trHeight w:val="22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rPr>
                <w:rFonts w:ascii="Arial CYR" w:hAnsi="Arial CYR" w:cs="Arial CYR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D67B57" w:rsidRDefault="00114F5C" w:rsidP="00DC51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sz w:val="24"/>
                <w:szCs w:val="24"/>
              </w:rPr>
            </w:pPr>
          </w:p>
        </w:tc>
      </w:tr>
      <w:tr w:rsidR="00114F5C" w:rsidRPr="00C31CEE" w:rsidTr="00DC51D1">
        <w:trPr>
          <w:gridAfter w:val="2"/>
          <w:wAfter w:w="3876" w:type="dxa"/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14F5C" w:rsidRPr="00C31CEE" w:rsidTr="00DC51D1">
        <w:trPr>
          <w:gridAfter w:val="2"/>
          <w:wAfter w:w="3876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66E26" w:rsidRPr="00C31CEE" w:rsidTr="00BD1656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E26" w:rsidRPr="008A75DE" w:rsidRDefault="00D66E26" w:rsidP="008A75DE">
            <w:pPr>
              <w:jc w:val="center"/>
              <w:rPr>
                <w:sz w:val="22"/>
                <w:szCs w:val="22"/>
              </w:rPr>
            </w:pPr>
            <w:r w:rsidRPr="008A75DE">
              <w:rPr>
                <w:sz w:val="22"/>
                <w:szCs w:val="22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6E26" w:rsidRPr="008A75DE" w:rsidRDefault="00D66E26" w:rsidP="00DC51D1">
            <w:pPr>
              <w:rPr>
                <w:sz w:val="22"/>
                <w:szCs w:val="22"/>
              </w:rPr>
            </w:pPr>
            <w:r w:rsidRPr="008A75DE">
              <w:rPr>
                <w:sz w:val="22"/>
                <w:szCs w:val="22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6E26" w:rsidRPr="008A75DE" w:rsidRDefault="00D66E26" w:rsidP="008A75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</w:t>
            </w:r>
            <w:r w:rsidRPr="008A75DE">
              <w:rPr>
                <w:sz w:val="22"/>
                <w:szCs w:val="22"/>
              </w:rPr>
              <w:t xml:space="preserve">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6E26" w:rsidRDefault="00D66E26">
            <w:r w:rsidRPr="005252FA">
              <w:rPr>
                <w:sz w:val="22"/>
                <w:szCs w:val="22"/>
              </w:rPr>
              <w:t>Исмакаев И.Р.</w:t>
            </w:r>
          </w:p>
        </w:tc>
      </w:tr>
      <w:tr w:rsidR="00D66E26" w:rsidRPr="00C31CEE" w:rsidTr="00BD1656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26" w:rsidRDefault="00D66E26" w:rsidP="00DC51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6E26" w:rsidRDefault="00D66E26" w:rsidP="00DC51D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6E26" w:rsidRDefault="00D66E26" w:rsidP="00DC51D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6E26" w:rsidRDefault="00D66E26">
            <w:r w:rsidRPr="005252FA">
              <w:rPr>
                <w:sz w:val="22"/>
                <w:szCs w:val="22"/>
              </w:rPr>
              <w:t>Исмакаев И.Р.</w:t>
            </w:r>
          </w:p>
        </w:tc>
      </w:tr>
      <w:tr w:rsidR="00114F5C" w:rsidRPr="00C31CEE" w:rsidTr="00DC51D1">
        <w:trPr>
          <w:gridAfter w:val="2"/>
          <w:wAfter w:w="3876" w:type="dxa"/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14F5C" w:rsidRPr="00C31CEE" w:rsidTr="00DC51D1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4F5C" w:rsidRPr="00C31CEE" w:rsidTr="00DC51D1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6C1C67" w:rsidRDefault="00114F5C" w:rsidP="00DC51D1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Default="00114F5C" w:rsidP="00DC51D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DC51D1">
            <w:pPr>
              <w:jc w:val="center"/>
              <w:rPr>
                <w:sz w:val="24"/>
                <w:szCs w:val="24"/>
              </w:rPr>
            </w:pPr>
          </w:p>
        </w:tc>
      </w:tr>
      <w:tr w:rsidR="00114F5C" w:rsidRPr="00C31CEE" w:rsidTr="00DC51D1">
        <w:trPr>
          <w:gridAfter w:val="2"/>
          <w:wAfter w:w="3876" w:type="dxa"/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14F5C" w:rsidRPr="00C31CEE" w:rsidTr="00DC51D1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4F5C" w:rsidRPr="00C31CEE" w:rsidTr="00DC51D1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4F5C" w:rsidRDefault="00114F5C" w:rsidP="00DC51D1">
            <w:pPr>
              <w:rPr>
                <w:sz w:val="24"/>
                <w:szCs w:val="24"/>
              </w:rPr>
            </w:pPr>
          </w:p>
          <w:p w:rsidR="00114F5C" w:rsidRPr="00C31CEE" w:rsidRDefault="00114F5C" w:rsidP="00DC51D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4F5C" w:rsidRPr="00C31CEE" w:rsidRDefault="00114F5C" w:rsidP="00DC51D1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4F5C" w:rsidRPr="00C31CEE" w:rsidRDefault="00114F5C" w:rsidP="00DC51D1">
            <w:pPr>
              <w:rPr>
                <w:sz w:val="24"/>
                <w:szCs w:val="24"/>
              </w:rPr>
            </w:pPr>
          </w:p>
        </w:tc>
      </w:tr>
      <w:tr w:rsidR="00114F5C" w:rsidRPr="00C31CEE" w:rsidTr="00DC51D1">
        <w:trPr>
          <w:gridAfter w:val="2"/>
          <w:wAfter w:w="3876" w:type="dxa"/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14F5C" w:rsidRPr="00C31CEE" w:rsidTr="00DC51D1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66E26" w:rsidRPr="00C31CEE" w:rsidTr="005248AF">
        <w:trPr>
          <w:gridAfter w:val="2"/>
          <w:wAfter w:w="3876" w:type="dxa"/>
          <w:trHeight w:val="452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26" w:rsidRPr="00C31CEE" w:rsidRDefault="00D66E26" w:rsidP="00DC51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6E26" w:rsidRDefault="00D66E26" w:rsidP="00DC51D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Сдача финансовой отчетности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6E26" w:rsidRPr="00C31CEE" w:rsidRDefault="00D66E26" w:rsidP="00DC51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6E26" w:rsidRDefault="00D66E26">
            <w:r w:rsidRPr="003B3E5E">
              <w:rPr>
                <w:sz w:val="22"/>
                <w:szCs w:val="22"/>
              </w:rPr>
              <w:t>Исмакаев И.Р.</w:t>
            </w:r>
          </w:p>
        </w:tc>
      </w:tr>
      <w:tr w:rsidR="00D66E26" w:rsidRPr="00C31CEE" w:rsidTr="005248AF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26" w:rsidRPr="008A75DE" w:rsidRDefault="00D66E26" w:rsidP="00DC51D1">
            <w:pPr>
              <w:jc w:val="center"/>
              <w:rPr>
                <w:sz w:val="22"/>
                <w:szCs w:val="22"/>
              </w:rPr>
            </w:pPr>
            <w:r w:rsidRPr="008A75DE">
              <w:rPr>
                <w:sz w:val="22"/>
                <w:szCs w:val="22"/>
              </w:rPr>
              <w:t>2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6E26" w:rsidRPr="008A75DE" w:rsidRDefault="00D66E26">
            <w:pPr>
              <w:rPr>
                <w:sz w:val="22"/>
                <w:szCs w:val="22"/>
              </w:rPr>
            </w:pPr>
            <w:r w:rsidRPr="008A75DE">
              <w:rPr>
                <w:sz w:val="22"/>
                <w:szCs w:val="22"/>
              </w:rPr>
              <w:t>Работа по формированию и оформлению дел и составление описей дел для передачи в архив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6E26" w:rsidRPr="008A75DE" w:rsidRDefault="00D66E26">
            <w:pPr>
              <w:jc w:val="center"/>
              <w:rPr>
                <w:sz w:val="22"/>
                <w:szCs w:val="22"/>
              </w:rPr>
            </w:pPr>
            <w:r w:rsidRPr="008A75DE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6E26" w:rsidRDefault="00D66E26">
            <w:r w:rsidRPr="003B3E5E">
              <w:rPr>
                <w:sz w:val="22"/>
                <w:szCs w:val="22"/>
              </w:rPr>
              <w:t>Исмакаев И.Р.</w:t>
            </w:r>
          </w:p>
        </w:tc>
      </w:tr>
      <w:tr w:rsidR="00D66E26" w:rsidRPr="00C31CEE" w:rsidTr="005248AF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26" w:rsidRPr="00C31CEE" w:rsidRDefault="00D66E26" w:rsidP="00DC51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6E26" w:rsidRDefault="00D66E26" w:rsidP="00DC51D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Предоставление иной  запрашиваемой информации в ИК ПК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6E26" w:rsidRPr="00C31CEE" w:rsidRDefault="00D66E26" w:rsidP="00DC51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6E26" w:rsidRDefault="00D66E26">
            <w:r w:rsidRPr="003B3E5E">
              <w:rPr>
                <w:sz w:val="22"/>
                <w:szCs w:val="22"/>
              </w:rPr>
              <w:t>Исмакаев И.Р.</w:t>
            </w:r>
          </w:p>
        </w:tc>
      </w:tr>
    </w:tbl>
    <w:p w:rsidR="00B07D82" w:rsidRPr="00C31CEE" w:rsidRDefault="00B07D82" w:rsidP="00B07D82">
      <w:pPr>
        <w:rPr>
          <w:sz w:val="24"/>
          <w:szCs w:val="24"/>
        </w:rPr>
      </w:pPr>
    </w:p>
    <w:tbl>
      <w:tblPr>
        <w:tblW w:w="8097" w:type="dxa"/>
        <w:tblInd w:w="91" w:type="dxa"/>
        <w:tblLook w:val="04A0" w:firstRow="1" w:lastRow="0" w:firstColumn="1" w:lastColumn="0" w:noHBand="0" w:noVBand="1"/>
      </w:tblPr>
      <w:tblGrid>
        <w:gridCol w:w="3754"/>
        <w:gridCol w:w="276"/>
        <w:gridCol w:w="4067"/>
      </w:tblGrid>
      <w:tr w:rsidR="00900669" w:rsidRPr="00C31CEE" w:rsidTr="00D67B57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  <w:hideMark/>
          </w:tcPr>
          <w:p w:rsidR="00900669" w:rsidRPr="00C31CEE" w:rsidRDefault="00900669" w:rsidP="00900669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76" w:type="dxa"/>
            <w:shd w:val="clear" w:color="auto" w:fill="auto"/>
            <w:noWrap/>
            <w:vAlign w:val="bottom"/>
            <w:hideMark/>
          </w:tcPr>
          <w:p w:rsidR="00900669" w:rsidRPr="00C31CEE" w:rsidRDefault="00900669" w:rsidP="00900669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4067" w:type="dxa"/>
            <w:shd w:val="clear" w:color="000000" w:fill="FFFFFF"/>
            <w:hideMark/>
          </w:tcPr>
          <w:p w:rsidR="00900669" w:rsidRPr="00C31CEE" w:rsidRDefault="00D66E26" w:rsidP="00D67B57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Исмакаев И.Р.</w:t>
            </w:r>
          </w:p>
        </w:tc>
      </w:tr>
    </w:tbl>
    <w:p w:rsidR="005F2882" w:rsidRPr="00C31CEE" w:rsidRDefault="005F2882" w:rsidP="00B07D82"/>
    <w:sectPr w:rsidR="005F2882" w:rsidRPr="00C31CEE" w:rsidSect="00D67B57">
      <w:pgSz w:w="11906" w:h="16838" w:code="9"/>
      <w:pgMar w:top="567" w:right="873" w:bottom="1134" w:left="1418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3B1" w:rsidRDefault="00A663B1">
      <w:r>
        <w:separator/>
      </w:r>
    </w:p>
  </w:endnote>
  <w:endnote w:type="continuationSeparator" w:id="0">
    <w:p w:rsidR="00A663B1" w:rsidRDefault="00A66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3B1" w:rsidRDefault="00A663B1">
      <w:r>
        <w:separator/>
      </w:r>
    </w:p>
  </w:footnote>
  <w:footnote w:type="continuationSeparator" w:id="0">
    <w:p w:rsidR="00A663B1" w:rsidRDefault="00A663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0EF"/>
    <w:rsid w:val="00002EB8"/>
    <w:rsid w:val="000050D7"/>
    <w:rsid w:val="00015459"/>
    <w:rsid w:val="00025A70"/>
    <w:rsid w:val="00027355"/>
    <w:rsid w:val="000307DC"/>
    <w:rsid w:val="00030F7B"/>
    <w:rsid w:val="00050BE7"/>
    <w:rsid w:val="00052361"/>
    <w:rsid w:val="00075AB5"/>
    <w:rsid w:val="00077679"/>
    <w:rsid w:val="000914B2"/>
    <w:rsid w:val="000A3738"/>
    <w:rsid w:val="000B2D7E"/>
    <w:rsid w:val="000D181A"/>
    <w:rsid w:val="000D6BF6"/>
    <w:rsid w:val="000D7199"/>
    <w:rsid w:val="000E5F88"/>
    <w:rsid w:val="000F0CFA"/>
    <w:rsid w:val="000F1366"/>
    <w:rsid w:val="00105E69"/>
    <w:rsid w:val="001071D7"/>
    <w:rsid w:val="00111B14"/>
    <w:rsid w:val="001135F4"/>
    <w:rsid w:val="00114F5C"/>
    <w:rsid w:val="00120D9D"/>
    <w:rsid w:val="00141D87"/>
    <w:rsid w:val="00146538"/>
    <w:rsid w:val="00151D67"/>
    <w:rsid w:val="0016496A"/>
    <w:rsid w:val="00164CA3"/>
    <w:rsid w:val="00176F0E"/>
    <w:rsid w:val="001806D9"/>
    <w:rsid w:val="0019579B"/>
    <w:rsid w:val="001A0370"/>
    <w:rsid w:val="001B33F3"/>
    <w:rsid w:val="001C1FE9"/>
    <w:rsid w:val="001D0C16"/>
    <w:rsid w:val="001E35E3"/>
    <w:rsid w:val="001E6764"/>
    <w:rsid w:val="001E70B2"/>
    <w:rsid w:val="001E7474"/>
    <w:rsid w:val="001F7AED"/>
    <w:rsid w:val="002019DF"/>
    <w:rsid w:val="002116E3"/>
    <w:rsid w:val="00212D90"/>
    <w:rsid w:val="00214212"/>
    <w:rsid w:val="00216B1E"/>
    <w:rsid w:val="00223A5D"/>
    <w:rsid w:val="00230638"/>
    <w:rsid w:val="0023450B"/>
    <w:rsid w:val="0023553E"/>
    <w:rsid w:val="00257073"/>
    <w:rsid w:val="00264295"/>
    <w:rsid w:val="00267ECC"/>
    <w:rsid w:val="00271C85"/>
    <w:rsid w:val="00272122"/>
    <w:rsid w:val="00272CDB"/>
    <w:rsid w:val="002737E9"/>
    <w:rsid w:val="0027666F"/>
    <w:rsid w:val="00283514"/>
    <w:rsid w:val="002C4D90"/>
    <w:rsid w:val="002D0A14"/>
    <w:rsid w:val="002D576B"/>
    <w:rsid w:val="002E00EF"/>
    <w:rsid w:val="002F0A65"/>
    <w:rsid w:val="002F3473"/>
    <w:rsid w:val="002F3BAA"/>
    <w:rsid w:val="002F5E3D"/>
    <w:rsid w:val="00307BDC"/>
    <w:rsid w:val="003109A3"/>
    <w:rsid w:val="00310C56"/>
    <w:rsid w:val="003166E5"/>
    <w:rsid w:val="0033517F"/>
    <w:rsid w:val="0033537F"/>
    <w:rsid w:val="00340766"/>
    <w:rsid w:val="00345598"/>
    <w:rsid w:val="0034785A"/>
    <w:rsid w:val="0036433B"/>
    <w:rsid w:val="003832C7"/>
    <w:rsid w:val="003952F0"/>
    <w:rsid w:val="00395750"/>
    <w:rsid w:val="003A2B85"/>
    <w:rsid w:val="003A5AC1"/>
    <w:rsid w:val="003A65E5"/>
    <w:rsid w:val="003B2695"/>
    <w:rsid w:val="003B76AC"/>
    <w:rsid w:val="003C0370"/>
    <w:rsid w:val="003C0372"/>
    <w:rsid w:val="003C13D6"/>
    <w:rsid w:val="003C3164"/>
    <w:rsid w:val="003F39B4"/>
    <w:rsid w:val="003F43BA"/>
    <w:rsid w:val="003F63C7"/>
    <w:rsid w:val="00401885"/>
    <w:rsid w:val="00415943"/>
    <w:rsid w:val="00420183"/>
    <w:rsid w:val="00421D02"/>
    <w:rsid w:val="0042381E"/>
    <w:rsid w:val="004271F7"/>
    <w:rsid w:val="00440AD3"/>
    <w:rsid w:val="00442687"/>
    <w:rsid w:val="00450896"/>
    <w:rsid w:val="00455E60"/>
    <w:rsid w:val="00480805"/>
    <w:rsid w:val="00484E4A"/>
    <w:rsid w:val="00491C89"/>
    <w:rsid w:val="004A430D"/>
    <w:rsid w:val="004A4FCD"/>
    <w:rsid w:val="004C43CB"/>
    <w:rsid w:val="004C7DF9"/>
    <w:rsid w:val="004E6D58"/>
    <w:rsid w:val="004F2BBD"/>
    <w:rsid w:val="00506812"/>
    <w:rsid w:val="00507483"/>
    <w:rsid w:val="00521B0B"/>
    <w:rsid w:val="00523D08"/>
    <w:rsid w:val="00530224"/>
    <w:rsid w:val="005337D7"/>
    <w:rsid w:val="00536BCC"/>
    <w:rsid w:val="005508B6"/>
    <w:rsid w:val="00550C93"/>
    <w:rsid w:val="00560D9D"/>
    <w:rsid w:val="005623CF"/>
    <w:rsid w:val="00562404"/>
    <w:rsid w:val="005860BF"/>
    <w:rsid w:val="00590145"/>
    <w:rsid w:val="00597C8A"/>
    <w:rsid w:val="005A1D65"/>
    <w:rsid w:val="005A3B58"/>
    <w:rsid w:val="005A48F1"/>
    <w:rsid w:val="005A527B"/>
    <w:rsid w:val="005A7398"/>
    <w:rsid w:val="005B0F32"/>
    <w:rsid w:val="005B2F3D"/>
    <w:rsid w:val="005B37AE"/>
    <w:rsid w:val="005B4E7A"/>
    <w:rsid w:val="005C458E"/>
    <w:rsid w:val="005C6B3D"/>
    <w:rsid w:val="005D0A79"/>
    <w:rsid w:val="005D0EA4"/>
    <w:rsid w:val="005D4282"/>
    <w:rsid w:val="005D6C93"/>
    <w:rsid w:val="005F2827"/>
    <w:rsid w:val="005F2882"/>
    <w:rsid w:val="00606515"/>
    <w:rsid w:val="00613CAD"/>
    <w:rsid w:val="0061668F"/>
    <w:rsid w:val="00627AF4"/>
    <w:rsid w:val="00633C85"/>
    <w:rsid w:val="006365F8"/>
    <w:rsid w:val="00646A67"/>
    <w:rsid w:val="00651D8A"/>
    <w:rsid w:val="00651E21"/>
    <w:rsid w:val="00652A18"/>
    <w:rsid w:val="00653DC1"/>
    <w:rsid w:val="00654CA6"/>
    <w:rsid w:val="00671D0B"/>
    <w:rsid w:val="006877F2"/>
    <w:rsid w:val="0068795D"/>
    <w:rsid w:val="00690F41"/>
    <w:rsid w:val="006A154D"/>
    <w:rsid w:val="006A1AE1"/>
    <w:rsid w:val="006B5BE6"/>
    <w:rsid w:val="006B5F07"/>
    <w:rsid w:val="006B7286"/>
    <w:rsid w:val="006C1C67"/>
    <w:rsid w:val="006C32E1"/>
    <w:rsid w:val="006C3F39"/>
    <w:rsid w:val="006C536A"/>
    <w:rsid w:val="006E16EA"/>
    <w:rsid w:val="006E2472"/>
    <w:rsid w:val="007176F8"/>
    <w:rsid w:val="007272E6"/>
    <w:rsid w:val="00736331"/>
    <w:rsid w:val="007400F7"/>
    <w:rsid w:val="00754331"/>
    <w:rsid w:val="00755325"/>
    <w:rsid w:val="00755FBA"/>
    <w:rsid w:val="007638DF"/>
    <w:rsid w:val="007706BA"/>
    <w:rsid w:val="00780F94"/>
    <w:rsid w:val="00783354"/>
    <w:rsid w:val="00791606"/>
    <w:rsid w:val="00792ECE"/>
    <w:rsid w:val="0079650B"/>
    <w:rsid w:val="007A46E5"/>
    <w:rsid w:val="007A5290"/>
    <w:rsid w:val="007C010F"/>
    <w:rsid w:val="007D49E4"/>
    <w:rsid w:val="007E4F7C"/>
    <w:rsid w:val="007E538F"/>
    <w:rsid w:val="007F3CD8"/>
    <w:rsid w:val="007F3FB7"/>
    <w:rsid w:val="007F48D5"/>
    <w:rsid w:val="007F6039"/>
    <w:rsid w:val="00802701"/>
    <w:rsid w:val="00830A02"/>
    <w:rsid w:val="00833614"/>
    <w:rsid w:val="00834AF0"/>
    <w:rsid w:val="008405C3"/>
    <w:rsid w:val="0084647B"/>
    <w:rsid w:val="00856D69"/>
    <w:rsid w:val="00860A46"/>
    <w:rsid w:val="00862616"/>
    <w:rsid w:val="008630F1"/>
    <w:rsid w:val="0087239A"/>
    <w:rsid w:val="00877E62"/>
    <w:rsid w:val="008911EC"/>
    <w:rsid w:val="00891CFC"/>
    <w:rsid w:val="00892660"/>
    <w:rsid w:val="008965B0"/>
    <w:rsid w:val="008A757C"/>
    <w:rsid w:val="008A75DE"/>
    <w:rsid w:val="008B177E"/>
    <w:rsid w:val="008B53C3"/>
    <w:rsid w:val="008D441C"/>
    <w:rsid w:val="008E5883"/>
    <w:rsid w:val="008E6DD7"/>
    <w:rsid w:val="008F1B2F"/>
    <w:rsid w:val="008F28DC"/>
    <w:rsid w:val="008F3589"/>
    <w:rsid w:val="008F7949"/>
    <w:rsid w:val="00900669"/>
    <w:rsid w:val="00901EA8"/>
    <w:rsid w:val="009025FA"/>
    <w:rsid w:val="00910256"/>
    <w:rsid w:val="00910E27"/>
    <w:rsid w:val="00913358"/>
    <w:rsid w:val="009138B4"/>
    <w:rsid w:val="0092460E"/>
    <w:rsid w:val="009250DF"/>
    <w:rsid w:val="009306F1"/>
    <w:rsid w:val="00932A47"/>
    <w:rsid w:val="00933CE4"/>
    <w:rsid w:val="00934004"/>
    <w:rsid w:val="009432DE"/>
    <w:rsid w:val="00966539"/>
    <w:rsid w:val="00973CCF"/>
    <w:rsid w:val="00981E90"/>
    <w:rsid w:val="00991D0B"/>
    <w:rsid w:val="009A3D0E"/>
    <w:rsid w:val="009A415A"/>
    <w:rsid w:val="009C223C"/>
    <w:rsid w:val="009C2C92"/>
    <w:rsid w:val="009C5373"/>
    <w:rsid w:val="009C5454"/>
    <w:rsid w:val="009C719A"/>
    <w:rsid w:val="009D08E1"/>
    <w:rsid w:val="009D56BD"/>
    <w:rsid w:val="009E228A"/>
    <w:rsid w:val="009E24B6"/>
    <w:rsid w:val="009E7CB4"/>
    <w:rsid w:val="00A02054"/>
    <w:rsid w:val="00A023AE"/>
    <w:rsid w:val="00A04D81"/>
    <w:rsid w:val="00A1654F"/>
    <w:rsid w:val="00A17D76"/>
    <w:rsid w:val="00A214D1"/>
    <w:rsid w:val="00A2253B"/>
    <w:rsid w:val="00A24D4C"/>
    <w:rsid w:val="00A37600"/>
    <w:rsid w:val="00A445E6"/>
    <w:rsid w:val="00A54D58"/>
    <w:rsid w:val="00A65673"/>
    <w:rsid w:val="00A663B1"/>
    <w:rsid w:val="00A700B8"/>
    <w:rsid w:val="00A7482C"/>
    <w:rsid w:val="00A93B31"/>
    <w:rsid w:val="00A95BFF"/>
    <w:rsid w:val="00A964B4"/>
    <w:rsid w:val="00A97778"/>
    <w:rsid w:val="00AA5766"/>
    <w:rsid w:val="00AB1E29"/>
    <w:rsid w:val="00AB58C0"/>
    <w:rsid w:val="00AB6674"/>
    <w:rsid w:val="00AD1181"/>
    <w:rsid w:val="00AF0C59"/>
    <w:rsid w:val="00AF19F4"/>
    <w:rsid w:val="00AF26DE"/>
    <w:rsid w:val="00AF34C3"/>
    <w:rsid w:val="00B01AD3"/>
    <w:rsid w:val="00B0631F"/>
    <w:rsid w:val="00B078F8"/>
    <w:rsid w:val="00B07D82"/>
    <w:rsid w:val="00B1242B"/>
    <w:rsid w:val="00B145DD"/>
    <w:rsid w:val="00B2099E"/>
    <w:rsid w:val="00B32F9E"/>
    <w:rsid w:val="00B36CB9"/>
    <w:rsid w:val="00B46728"/>
    <w:rsid w:val="00B47B30"/>
    <w:rsid w:val="00B55782"/>
    <w:rsid w:val="00B62253"/>
    <w:rsid w:val="00B622C8"/>
    <w:rsid w:val="00B659F8"/>
    <w:rsid w:val="00B735DF"/>
    <w:rsid w:val="00B73F14"/>
    <w:rsid w:val="00B750B9"/>
    <w:rsid w:val="00B80DBD"/>
    <w:rsid w:val="00B80F80"/>
    <w:rsid w:val="00B8146E"/>
    <w:rsid w:val="00B832C2"/>
    <w:rsid w:val="00B91086"/>
    <w:rsid w:val="00B9134C"/>
    <w:rsid w:val="00B95552"/>
    <w:rsid w:val="00BA659D"/>
    <w:rsid w:val="00BB20F5"/>
    <w:rsid w:val="00BC477F"/>
    <w:rsid w:val="00BC4996"/>
    <w:rsid w:val="00BC4D9D"/>
    <w:rsid w:val="00BC70A3"/>
    <w:rsid w:val="00BD28AF"/>
    <w:rsid w:val="00BE6E42"/>
    <w:rsid w:val="00BF581B"/>
    <w:rsid w:val="00C17AE9"/>
    <w:rsid w:val="00C31CEE"/>
    <w:rsid w:val="00C34B39"/>
    <w:rsid w:val="00C40E33"/>
    <w:rsid w:val="00C4228C"/>
    <w:rsid w:val="00C42ADD"/>
    <w:rsid w:val="00C50B29"/>
    <w:rsid w:val="00C537DE"/>
    <w:rsid w:val="00C559CE"/>
    <w:rsid w:val="00C56E22"/>
    <w:rsid w:val="00C72283"/>
    <w:rsid w:val="00C743D5"/>
    <w:rsid w:val="00C83DA7"/>
    <w:rsid w:val="00C84480"/>
    <w:rsid w:val="00C950CE"/>
    <w:rsid w:val="00C959B6"/>
    <w:rsid w:val="00C978C0"/>
    <w:rsid w:val="00CA787B"/>
    <w:rsid w:val="00CB1E16"/>
    <w:rsid w:val="00CB7472"/>
    <w:rsid w:val="00CB7A7B"/>
    <w:rsid w:val="00CD4F4E"/>
    <w:rsid w:val="00CD6B7F"/>
    <w:rsid w:val="00CE028A"/>
    <w:rsid w:val="00CE1D1D"/>
    <w:rsid w:val="00CE4964"/>
    <w:rsid w:val="00CF65E8"/>
    <w:rsid w:val="00D13F82"/>
    <w:rsid w:val="00D16554"/>
    <w:rsid w:val="00D1708B"/>
    <w:rsid w:val="00D239D8"/>
    <w:rsid w:val="00D24514"/>
    <w:rsid w:val="00D26C90"/>
    <w:rsid w:val="00D26E52"/>
    <w:rsid w:val="00D305C3"/>
    <w:rsid w:val="00D351C1"/>
    <w:rsid w:val="00D4670F"/>
    <w:rsid w:val="00D66E26"/>
    <w:rsid w:val="00D6796D"/>
    <w:rsid w:val="00D67B57"/>
    <w:rsid w:val="00D74352"/>
    <w:rsid w:val="00D77728"/>
    <w:rsid w:val="00D77E7C"/>
    <w:rsid w:val="00D83039"/>
    <w:rsid w:val="00D92A72"/>
    <w:rsid w:val="00D97F8D"/>
    <w:rsid w:val="00DA74CE"/>
    <w:rsid w:val="00DB542C"/>
    <w:rsid w:val="00DC0D5C"/>
    <w:rsid w:val="00DC4D8B"/>
    <w:rsid w:val="00DC51D1"/>
    <w:rsid w:val="00DC521D"/>
    <w:rsid w:val="00DD054A"/>
    <w:rsid w:val="00DD6FAD"/>
    <w:rsid w:val="00DD7B28"/>
    <w:rsid w:val="00DE351F"/>
    <w:rsid w:val="00DF43A3"/>
    <w:rsid w:val="00DF4FAE"/>
    <w:rsid w:val="00E0148B"/>
    <w:rsid w:val="00E01E0A"/>
    <w:rsid w:val="00E1203A"/>
    <w:rsid w:val="00E26014"/>
    <w:rsid w:val="00E346FE"/>
    <w:rsid w:val="00E35285"/>
    <w:rsid w:val="00E53D41"/>
    <w:rsid w:val="00E6447A"/>
    <w:rsid w:val="00E674D5"/>
    <w:rsid w:val="00E70238"/>
    <w:rsid w:val="00E703FD"/>
    <w:rsid w:val="00E71958"/>
    <w:rsid w:val="00E755F6"/>
    <w:rsid w:val="00E76D21"/>
    <w:rsid w:val="00E91CC9"/>
    <w:rsid w:val="00EB0590"/>
    <w:rsid w:val="00EB3590"/>
    <w:rsid w:val="00EB7AD8"/>
    <w:rsid w:val="00EC00DA"/>
    <w:rsid w:val="00EE595C"/>
    <w:rsid w:val="00EE5FAE"/>
    <w:rsid w:val="00EE62AA"/>
    <w:rsid w:val="00EE6507"/>
    <w:rsid w:val="00EF3FCC"/>
    <w:rsid w:val="00EF44AD"/>
    <w:rsid w:val="00F005B3"/>
    <w:rsid w:val="00F05990"/>
    <w:rsid w:val="00F27224"/>
    <w:rsid w:val="00F2792E"/>
    <w:rsid w:val="00F31A6C"/>
    <w:rsid w:val="00F31D70"/>
    <w:rsid w:val="00F3229E"/>
    <w:rsid w:val="00F3524D"/>
    <w:rsid w:val="00F37D25"/>
    <w:rsid w:val="00F40A9C"/>
    <w:rsid w:val="00F414A5"/>
    <w:rsid w:val="00F460CD"/>
    <w:rsid w:val="00F53F55"/>
    <w:rsid w:val="00F6749F"/>
    <w:rsid w:val="00F735A1"/>
    <w:rsid w:val="00F76446"/>
    <w:rsid w:val="00F90C20"/>
    <w:rsid w:val="00F943BB"/>
    <w:rsid w:val="00FA3AE8"/>
    <w:rsid w:val="00FA5AE1"/>
    <w:rsid w:val="00FB7B93"/>
    <w:rsid w:val="00FC4872"/>
    <w:rsid w:val="00FD63A0"/>
    <w:rsid w:val="00FD6ED8"/>
    <w:rsid w:val="00FE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qFormat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qFormat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semiHidden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styleId="a7">
    <w:name w:val="header"/>
    <w:basedOn w:val="a"/>
    <w:semiHidden/>
    <w:pPr>
      <w:tabs>
        <w:tab w:val="center" w:pos="4677"/>
        <w:tab w:val="right" w:pos="9355"/>
      </w:tabs>
    </w:pPr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9">
    <w:name w:val="Исполнитель"/>
    <w:basedOn w:val="a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ody Text Indent"/>
    <w:basedOn w:val="a"/>
    <w:semiHidden/>
    <w:pPr>
      <w:ind w:firstLine="709"/>
      <w:jc w:val="both"/>
    </w:pPr>
  </w:style>
  <w:style w:type="character" w:styleId="ab">
    <w:name w:val="Hyperlink"/>
    <w:semiHidden/>
    <w:rPr>
      <w:color w:val="0000FF"/>
      <w:u w:val="single"/>
    </w:rPr>
  </w:style>
  <w:style w:type="character" w:styleId="ac">
    <w:name w:val="page number"/>
    <w:basedOn w:val="a0"/>
    <w:semiHidden/>
  </w:style>
  <w:style w:type="paragraph" w:customStyle="1" w:styleId="caaieiaie1">
    <w:name w:val="caaieiaie 1"/>
    <w:basedOn w:val="a"/>
    <w:next w:val="a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d">
    <w:name w:val="FollowedHyperlink"/>
    <w:semiHidden/>
    <w:rPr>
      <w:color w:val="800080"/>
      <w:u w:val="single"/>
    </w:rPr>
  </w:style>
  <w:style w:type="paragraph" w:styleId="20">
    <w:name w:val="Body Text Indent 2"/>
    <w:basedOn w:val="a"/>
    <w:semiHidden/>
    <w:pPr>
      <w:framePr w:wrap="auto" w:hAnchor="text" w:x="1991"/>
      <w:ind w:left="9537"/>
      <w:jc w:val="right"/>
    </w:pPr>
  </w:style>
  <w:style w:type="paragraph" w:styleId="30">
    <w:name w:val="Body Text Indent 3"/>
    <w:basedOn w:val="a"/>
    <w:semiHidden/>
    <w:pPr>
      <w:framePr w:hSpace="180" w:wrap="around" w:vAnchor="page" w:hAnchor="margin" w:xAlign="right" w:y="415"/>
      <w:ind w:left="5423"/>
      <w:jc w:val="right"/>
    </w:pPr>
  </w:style>
  <w:style w:type="character" w:styleId="ae">
    <w:name w:val="Strong"/>
    <w:qFormat/>
    <w:rPr>
      <w:b/>
      <w:bCs/>
    </w:rPr>
  </w:style>
  <w:style w:type="paragraph" w:styleId="af">
    <w:name w:val="Normal (Web)"/>
    <w:basedOn w:val="a"/>
    <w:semiHidden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Calibri" w:hAnsi="Calibri"/>
      <w:b/>
      <w:bCs/>
      <w:sz w:val="22"/>
      <w:szCs w:val="22"/>
    </w:rPr>
  </w:style>
  <w:style w:type="paragraph" w:styleId="21">
    <w:name w:val="Body Text 2"/>
    <w:basedOn w:val="a"/>
    <w:semiHidden/>
    <w:pPr>
      <w:jc w:val="center"/>
    </w:pPr>
    <w:rPr>
      <w:color w:val="FF0000"/>
      <w:sz w:val="20"/>
    </w:rPr>
  </w:style>
  <w:style w:type="paragraph" w:styleId="31">
    <w:name w:val="Body Text 3"/>
    <w:basedOn w:val="a"/>
    <w:semiHidden/>
    <w:rPr>
      <w:color w:val="FF0000"/>
      <w:sz w:val="20"/>
    </w:rPr>
  </w:style>
  <w:style w:type="character" w:styleId="af0">
    <w:name w:val="annotation reference"/>
    <w:uiPriority w:val="99"/>
    <w:semiHidden/>
    <w:unhideWhenUsed/>
    <w:rsid w:val="00BC70A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BC70A3"/>
    <w:rPr>
      <w:sz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BC70A3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C70A3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uiPriority w:val="99"/>
    <w:semiHidden/>
    <w:rsid w:val="00BC70A3"/>
    <w:rPr>
      <w:b/>
      <w:bCs/>
    </w:rPr>
  </w:style>
  <w:style w:type="paragraph" w:styleId="af5">
    <w:name w:val="Revision"/>
    <w:hidden/>
    <w:uiPriority w:val="99"/>
    <w:semiHidden/>
    <w:rsid w:val="00BC70A3"/>
    <w:rPr>
      <w:sz w:val="28"/>
    </w:rPr>
  </w:style>
  <w:style w:type="paragraph" w:styleId="af6">
    <w:name w:val="Balloon Text"/>
    <w:basedOn w:val="a"/>
    <w:link w:val="af7"/>
    <w:uiPriority w:val="99"/>
    <w:semiHidden/>
    <w:unhideWhenUsed/>
    <w:rsid w:val="00BC70A3"/>
    <w:rPr>
      <w:rFonts w:ascii="Tahoma" w:hAnsi="Tahoma"/>
      <w:sz w:val="16"/>
      <w:szCs w:val="16"/>
      <w:lang w:val="x-none" w:eastAsia="x-none"/>
    </w:rPr>
  </w:style>
  <w:style w:type="character" w:customStyle="1" w:styleId="af7">
    <w:name w:val="Текст выноски Знак"/>
    <w:link w:val="af6"/>
    <w:uiPriority w:val="99"/>
    <w:semiHidden/>
    <w:rsid w:val="00BC70A3"/>
    <w:rPr>
      <w:rFonts w:ascii="Tahoma" w:hAnsi="Tahoma" w:cs="Tahoma"/>
      <w:sz w:val="16"/>
      <w:szCs w:val="16"/>
    </w:rPr>
  </w:style>
  <w:style w:type="table" w:styleId="af8">
    <w:name w:val="Table Grid"/>
    <w:basedOn w:val="a1"/>
    <w:uiPriority w:val="59"/>
    <w:rsid w:val="003407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List Paragraph"/>
    <w:basedOn w:val="a"/>
    <w:uiPriority w:val="34"/>
    <w:qFormat/>
    <w:rsid w:val="003407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34076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qFormat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qFormat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semiHidden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styleId="a7">
    <w:name w:val="header"/>
    <w:basedOn w:val="a"/>
    <w:semiHidden/>
    <w:pPr>
      <w:tabs>
        <w:tab w:val="center" w:pos="4677"/>
        <w:tab w:val="right" w:pos="9355"/>
      </w:tabs>
    </w:pPr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9">
    <w:name w:val="Исполнитель"/>
    <w:basedOn w:val="a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ody Text Indent"/>
    <w:basedOn w:val="a"/>
    <w:semiHidden/>
    <w:pPr>
      <w:ind w:firstLine="709"/>
      <w:jc w:val="both"/>
    </w:pPr>
  </w:style>
  <w:style w:type="character" w:styleId="ab">
    <w:name w:val="Hyperlink"/>
    <w:semiHidden/>
    <w:rPr>
      <w:color w:val="0000FF"/>
      <w:u w:val="single"/>
    </w:rPr>
  </w:style>
  <w:style w:type="character" w:styleId="ac">
    <w:name w:val="page number"/>
    <w:basedOn w:val="a0"/>
    <w:semiHidden/>
  </w:style>
  <w:style w:type="paragraph" w:customStyle="1" w:styleId="caaieiaie1">
    <w:name w:val="caaieiaie 1"/>
    <w:basedOn w:val="a"/>
    <w:next w:val="a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d">
    <w:name w:val="FollowedHyperlink"/>
    <w:semiHidden/>
    <w:rPr>
      <w:color w:val="800080"/>
      <w:u w:val="single"/>
    </w:rPr>
  </w:style>
  <w:style w:type="paragraph" w:styleId="20">
    <w:name w:val="Body Text Indent 2"/>
    <w:basedOn w:val="a"/>
    <w:semiHidden/>
    <w:pPr>
      <w:framePr w:wrap="auto" w:hAnchor="text" w:x="1991"/>
      <w:ind w:left="9537"/>
      <w:jc w:val="right"/>
    </w:pPr>
  </w:style>
  <w:style w:type="paragraph" w:styleId="30">
    <w:name w:val="Body Text Indent 3"/>
    <w:basedOn w:val="a"/>
    <w:semiHidden/>
    <w:pPr>
      <w:framePr w:hSpace="180" w:wrap="around" w:vAnchor="page" w:hAnchor="margin" w:xAlign="right" w:y="415"/>
      <w:ind w:left="5423"/>
      <w:jc w:val="right"/>
    </w:pPr>
  </w:style>
  <w:style w:type="character" w:styleId="ae">
    <w:name w:val="Strong"/>
    <w:qFormat/>
    <w:rPr>
      <w:b/>
      <w:bCs/>
    </w:rPr>
  </w:style>
  <w:style w:type="paragraph" w:styleId="af">
    <w:name w:val="Normal (Web)"/>
    <w:basedOn w:val="a"/>
    <w:semiHidden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Calibri" w:hAnsi="Calibri"/>
      <w:b/>
      <w:bCs/>
      <w:sz w:val="22"/>
      <w:szCs w:val="22"/>
    </w:rPr>
  </w:style>
  <w:style w:type="paragraph" w:styleId="21">
    <w:name w:val="Body Text 2"/>
    <w:basedOn w:val="a"/>
    <w:semiHidden/>
    <w:pPr>
      <w:jc w:val="center"/>
    </w:pPr>
    <w:rPr>
      <w:color w:val="FF0000"/>
      <w:sz w:val="20"/>
    </w:rPr>
  </w:style>
  <w:style w:type="paragraph" w:styleId="31">
    <w:name w:val="Body Text 3"/>
    <w:basedOn w:val="a"/>
    <w:semiHidden/>
    <w:rPr>
      <w:color w:val="FF0000"/>
      <w:sz w:val="20"/>
    </w:rPr>
  </w:style>
  <w:style w:type="character" w:styleId="af0">
    <w:name w:val="annotation reference"/>
    <w:uiPriority w:val="99"/>
    <w:semiHidden/>
    <w:unhideWhenUsed/>
    <w:rsid w:val="00BC70A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BC70A3"/>
    <w:rPr>
      <w:sz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BC70A3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C70A3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uiPriority w:val="99"/>
    <w:semiHidden/>
    <w:rsid w:val="00BC70A3"/>
    <w:rPr>
      <w:b/>
      <w:bCs/>
    </w:rPr>
  </w:style>
  <w:style w:type="paragraph" w:styleId="af5">
    <w:name w:val="Revision"/>
    <w:hidden/>
    <w:uiPriority w:val="99"/>
    <w:semiHidden/>
    <w:rsid w:val="00BC70A3"/>
    <w:rPr>
      <w:sz w:val="28"/>
    </w:rPr>
  </w:style>
  <w:style w:type="paragraph" w:styleId="af6">
    <w:name w:val="Balloon Text"/>
    <w:basedOn w:val="a"/>
    <w:link w:val="af7"/>
    <w:uiPriority w:val="99"/>
    <w:semiHidden/>
    <w:unhideWhenUsed/>
    <w:rsid w:val="00BC70A3"/>
    <w:rPr>
      <w:rFonts w:ascii="Tahoma" w:hAnsi="Tahoma"/>
      <w:sz w:val="16"/>
      <w:szCs w:val="16"/>
      <w:lang w:val="x-none" w:eastAsia="x-none"/>
    </w:rPr>
  </w:style>
  <w:style w:type="character" w:customStyle="1" w:styleId="af7">
    <w:name w:val="Текст выноски Знак"/>
    <w:link w:val="af6"/>
    <w:uiPriority w:val="99"/>
    <w:semiHidden/>
    <w:rsid w:val="00BC70A3"/>
    <w:rPr>
      <w:rFonts w:ascii="Tahoma" w:hAnsi="Tahoma" w:cs="Tahoma"/>
      <w:sz w:val="16"/>
      <w:szCs w:val="16"/>
    </w:rPr>
  </w:style>
  <w:style w:type="table" w:styleId="af8">
    <w:name w:val="Table Grid"/>
    <w:basedOn w:val="a1"/>
    <w:uiPriority w:val="59"/>
    <w:rsid w:val="003407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List Paragraph"/>
    <w:basedOn w:val="a"/>
    <w:uiPriority w:val="34"/>
    <w:qFormat/>
    <w:rsid w:val="003407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34076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Application%20Data\Microsoft\&#1064;&#1072;&#1073;&#1083;&#1086;&#1085;&#1099;\&#1087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6CF892-60AD-4FF8-8B95-BAE06B89F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</Template>
  <TotalTime>3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3261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test</dc:creator>
  <cp:lastModifiedBy>LENOVO</cp:lastModifiedBy>
  <cp:revision>8</cp:revision>
  <cp:lastPrinted>2025-01-16T04:39:00Z</cp:lastPrinted>
  <dcterms:created xsi:type="dcterms:W3CDTF">2026-02-03T10:19:00Z</dcterms:created>
  <dcterms:modified xsi:type="dcterms:W3CDTF">2026-07-23T12:22:00Z</dcterms:modified>
</cp:coreProperties>
</file>